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48B0AE" w14:textId="6B1B46CD" w:rsidR="00711146" w:rsidRDefault="00711146" w:rsidP="00317E01">
      <w:pPr>
        <w:spacing w:after="0" w:line="240" w:lineRule="auto"/>
        <w:rPr>
          <w:iCs/>
          <w:sz w:val="24"/>
          <w:szCs w:val="24"/>
        </w:rPr>
      </w:pPr>
      <w:r w:rsidRPr="00317E01">
        <w:rPr>
          <w:iCs/>
          <w:sz w:val="24"/>
          <w:szCs w:val="24"/>
        </w:rPr>
        <w:t>Załącznik Nr 1A do Ogłoszenia o zamówieniu – Pakiet nr 1</w:t>
      </w:r>
    </w:p>
    <w:p w14:paraId="10780D81" w14:textId="77777777" w:rsidR="00FA2F59" w:rsidRPr="00317E01" w:rsidRDefault="00FA2F59" w:rsidP="00317E01">
      <w:pPr>
        <w:spacing w:after="0" w:line="240" w:lineRule="auto"/>
        <w:rPr>
          <w:iCs/>
          <w:sz w:val="24"/>
          <w:szCs w:val="24"/>
        </w:rPr>
      </w:pPr>
    </w:p>
    <w:p w14:paraId="12AEC5FA" w14:textId="77777777" w:rsidR="00711146" w:rsidRPr="00317E01" w:rsidRDefault="00711146" w:rsidP="00317E01">
      <w:pPr>
        <w:pStyle w:val="Nagwek1"/>
        <w:spacing w:before="0" w:after="0" w:line="240" w:lineRule="auto"/>
        <w:jc w:val="center"/>
        <w:rPr>
          <w:b w:val="0"/>
          <w:bCs w:val="0"/>
        </w:rPr>
      </w:pPr>
      <w:r w:rsidRPr="00317E01">
        <w:rPr>
          <w:b w:val="0"/>
          <w:bCs w:val="0"/>
        </w:rPr>
        <w:t>Szczegółowy opis przedmiotu zamówienia</w:t>
      </w:r>
    </w:p>
    <w:p w14:paraId="55EDB53A" w14:textId="77777777" w:rsidR="00242C80" w:rsidRPr="00317E01" w:rsidRDefault="00242C80" w:rsidP="00317E01">
      <w:pPr>
        <w:pStyle w:val="Nagwek1"/>
        <w:spacing w:before="0" w:after="0" w:line="240" w:lineRule="auto"/>
        <w:jc w:val="center"/>
        <w:rPr>
          <w:rFonts w:ascii="Arial" w:hAnsi="Arial" w:cs="Arial"/>
          <w:b w:val="0"/>
          <w:bCs w:val="0"/>
        </w:rPr>
      </w:pPr>
    </w:p>
    <w:p w14:paraId="1B4E4EC2" w14:textId="3DC5DF7B" w:rsidR="00B21677" w:rsidRPr="00317E01" w:rsidRDefault="00B21677" w:rsidP="00317E01">
      <w:pPr>
        <w:spacing w:after="0" w:line="240" w:lineRule="auto"/>
        <w:rPr>
          <w:rFonts w:cs="Calibri"/>
          <w:bCs/>
          <w:sz w:val="32"/>
          <w:szCs w:val="32"/>
        </w:rPr>
      </w:pPr>
      <w:r w:rsidRPr="00317E01">
        <w:rPr>
          <w:rFonts w:ascii="Arial" w:hAnsi="Arial" w:cs="Arial"/>
          <w:bCs/>
          <w:sz w:val="32"/>
          <w:szCs w:val="32"/>
        </w:rPr>
        <w:t xml:space="preserve">PAKIET nr I.    </w:t>
      </w:r>
      <w:r w:rsidR="00AD1C94" w:rsidRPr="00317E01">
        <w:rPr>
          <w:rFonts w:cs="Calibri"/>
          <w:bCs/>
          <w:i/>
          <w:sz w:val="32"/>
          <w:szCs w:val="32"/>
        </w:rPr>
        <w:t xml:space="preserve">Dostawa </w:t>
      </w:r>
      <w:r w:rsidR="00AD1C94" w:rsidRPr="00317E01">
        <w:rPr>
          <w:rFonts w:eastAsia="Times New Roman" w:cs="Calibri"/>
          <w:bCs/>
          <w:i/>
          <w:sz w:val="32"/>
          <w:szCs w:val="32"/>
          <w:lang w:eastAsia="zh-CN"/>
        </w:rPr>
        <w:t xml:space="preserve">komputerów przenośnych typu laptop </w:t>
      </w:r>
      <w:r w:rsidR="00AD1C94" w:rsidRPr="00317E01">
        <w:rPr>
          <w:rFonts w:eastAsia="Times New Roman" w:cs="Calibri"/>
          <w:bCs/>
          <w:i/>
          <w:sz w:val="32"/>
          <w:szCs w:val="32"/>
          <w:lang w:eastAsia="pl-PL"/>
        </w:rPr>
        <w:t>wraz z oprogramowaniem</w:t>
      </w:r>
      <w:r w:rsidR="00AD1C94" w:rsidRPr="00317E01">
        <w:rPr>
          <w:rFonts w:cs="Calibri"/>
          <w:bCs/>
          <w:i/>
          <w:sz w:val="32"/>
          <w:szCs w:val="32"/>
        </w:rPr>
        <w:t xml:space="preserve"> </w:t>
      </w:r>
      <w:r w:rsidR="00FA2F59">
        <w:rPr>
          <w:rFonts w:cs="Calibri"/>
          <w:bCs/>
          <w:i/>
          <w:sz w:val="32"/>
          <w:szCs w:val="32"/>
        </w:rPr>
        <w:t xml:space="preserve">do </w:t>
      </w:r>
      <w:r w:rsidR="00AD1C94" w:rsidRPr="00317E01">
        <w:rPr>
          <w:rFonts w:eastAsia="Times New Roman" w:cs="Calibri"/>
          <w:bCs/>
          <w:i/>
          <w:sz w:val="32"/>
          <w:szCs w:val="32"/>
          <w:lang w:eastAsia="pl-PL"/>
        </w:rPr>
        <w:t xml:space="preserve"> Miejski</w:t>
      </w:r>
      <w:r w:rsidR="00FA2F59">
        <w:rPr>
          <w:rFonts w:eastAsia="Times New Roman" w:cs="Calibri"/>
          <w:bCs/>
          <w:i/>
          <w:sz w:val="32"/>
          <w:szCs w:val="32"/>
          <w:lang w:eastAsia="pl-PL"/>
        </w:rPr>
        <w:t>ego</w:t>
      </w:r>
      <w:r w:rsidR="00AD1C94" w:rsidRPr="00317E01">
        <w:rPr>
          <w:rFonts w:eastAsia="Times New Roman" w:cs="Calibri"/>
          <w:bCs/>
          <w:i/>
          <w:sz w:val="32"/>
          <w:szCs w:val="32"/>
          <w:lang w:eastAsia="pl-PL"/>
        </w:rPr>
        <w:t xml:space="preserve"> Ośrod</w:t>
      </w:r>
      <w:r w:rsidR="00FA2F59">
        <w:rPr>
          <w:rFonts w:eastAsia="Times New Roman" w:cs="Calibri"/>
          <w:bCs/>
          <w:i/>
          <w:sz w:val="32"/>
          <w:szCs w:val="32"/>
          <w:lang w:eastAsia="pl-PL"/>
        </w:rPr>
        <w:t>ka</w:t>
      </w:r>
      <w:r w:rsidR="00AD1C94" w:rsidRPr="00317E01">
        <w:rPr>
          <w:rFonts w:eastAsia="Times New Roman" w:cs="Calibri"/>
          <w:bCs/>
          <w:i/>
          <w:sz w:val="32"/>
          <w:szCs w:val="32"/>
          <w:lang w:eastAsia="pl-PL"/>
        </w:rPr>
        <w:t xml:space="preserve"> Pomocy Rodzinie w Białymstoku.</w:t>
      </w:r>
    </w:p>
    <w:p w14:paraId="26303667" w14:textId="77777777" w:rsidR="00AD1C94" w:rsidRDefault="00AD1C94" w:rsidP="00317E01">
      <w:pPr>
        <w:spacing w:after="0" w:line="240" w:lineRule="auto"/>
        <w:rPr>
          <w:i/>
          <w:sz w:val="32"/>
          <w:szCs w:val="32"/>
        </w:rPr>
      </w:pPr>
    </w:p>
    <w:p w14:paraId="22A3E3AA" w14:textId="77777777" w:rsidR="00711146" w:rsidRPr="00317E01" w:rsidRDefault="00711146" w:rsidP="00317E01">
      <w:pPr>
        <w:spacing w:after="0" w:line="240" w:lineRule="auto"/>
        <w:rPr>
          <w:iCs/>
          <w:sz w:val="32"/>
          <w:szCs w:val="32"/>
        </w:rPr>
      </w:pPr>
      <w:r w:rsidRPr="00317E01">
        <w:rPr>
          <w:iCs/>
          <w:sz w:val="32"/>
          <w:szCs w:val="32"/>
        </w:rPr>
        <w:t xml:space="preserve">1. </w:t>
      </w:r>
      <w:r w:rsidR="00AD1C94" w:rsidRPr="00317E01">
        <w:rPr>
          <w:iCs/>
          <w:sz w:val="32"/>
          <w:szCs w:val="32"/>
        </w:rPr>
        <w:t>Komputer przenośny typu laptop</w:t>
      </w:r>
      <w:r w:rsidRPr="00317E01">
        <w:rPr>
          <w:iCs/>
          <w:sz w:val="32"/>
          <w:szCs w:val="32"/>
        </w:rPr>
        <w:t xml:space="preserve"> z oprogramowaniem – </w:t>
      </w:r>
      <w:r w:rsidR="00F513CF" w:rsidRPr="00317E01">
        <w:rPr>
          <w:iCs/>
          <w:sz w:val="32"/>
          <w:szCs w:val="32"/>
        </w:rPr>
        <w:t>25</w:t>
      </w:r>
      <w:r w:rsidRPr="00317E01">
        <w:rPr>
          <w:iCs/>
          <w:sz w:val="32"/>
          <w:szCs w:val="32"/>
        </w:rPr>
        <w:t xml:space="preserve"> szt. (tego samego producenta i tego samego modelu)</w:t>
      </w:r>
    </w:p>
    <w:p w14:paraId="0461A6DC" w14:textId="77777777" w:rsidR="00711146" w:rsidRPr="00317E01" w:rsidRDefault="00F513CF" w:rsidP="00317E01">
      <w:pPr>
        <w:spacing w:after="0" w:line="240" w:lineRule="auto"/>
        <w:rPr>
          <w:rFonts w:eastAsia="Times New Roman" w:cs="Calibri"/>
          <w:iCs/>
          <w:color w:val="000000"/>
          <w:sz w:val="28"/>
          <w:szCs w:val="28"/>
          <w:lang w:eastAsia="pl-PL"/>
        </w:rPr>
      </w:pPr>
      <w:r w:rsidRPr="00317E01">
        <w:rPr>
          <w:rFonts w:eastAsia="Times New Roman" w:cs="Calibri"/>
          <w:iCs/>
          <w:color w:val="000000"/>
          <w:sz w:val="28"/>
          <w:szCs w:val="28"/>
          <w:lang w:eastAsia="pl-PL"/>
        </w:rPr>
        <w:t xml:space="preserve">Dell Notebook </w:t>
      </w:r>
      <w:proofErr w:type="spellStart"/>
      <w:r w:rsidRPr="00317E01">
        <w:rPr>
          <w:rFonts w:eastAsia="Times New Roman" w:cs="Calibri"/>
          <w:iCs/>
          <w:color w:val="000000"/>
          <w:sz w:val="28"/>
          <w:szCs w:val="28"/>
          <w:lang w:eastAsia="pl-PL"/>
        </w:rPr>
        <w:t>Vostro</w:t>
      </w:r>
      <w:proofErr w:type="spellEnd"/>
      <w:r w:rsidRPr="00317E01">
        <w:rPr>
          <w:rFonts w:eastAsia="Times New Roman" w:cs="Calibri"/>
          <w:iCs/>
          <w:color w:val="000000"/>
          <w:sz w:val="28"/>
          <w:szCs w:val="28"/>
          <w:lang w:eastAsia="pl-PL"/>
        </w:rPr>
        <w:t xml:space="preserve"> 3501/i3-1005G1/8GB/256GB SSD/15.6" FHD/Intel UHD/</w:t>
      </w:r>
      <w:proofErr w:type="spellStart"/>
      <w:r w:rsidRPr="00317E01">
        <w:rPr>
          <w:rFonts w:eastAsia="Times New Roman" w:cs="Calibri"/>
          <w:iCs/>
          <w:color w:val="000000"/>
          <w:sz w:val="28"/>
          <w:szCs w:val="28"/>
          <w:lang w:eastAsia="pl-PL"/>
        </w:rPr>
        <w:t>Cam</w:t>
      </w:r>
      <w:proofErr w:type="spellEnd"/>
      <w:r w:rsidRPr="00317E01">
        <w:rPr>
          <w:rFonts w:eastAsia="Times New Roman" w:cs="Calibri"/>
          <w:iCs/>
          <w:color w:val="000000"/>
          <w:sz w:val="28"/>
          <w:szCs w:val="28"/>
          <w:lang w:eastAsia="pl-PL"/>
        </w:rPr>
        <w:t xml:space="preserve"> &amp; </w:t>
      </w:r>
      <w:proofErr w:type="spellStart"/>
      <w:r w:rsidRPr="00317E01">
        <w:rPr>
          <w:rFonts w:eastAsia="Times New Roman" w:cs="Calibri"/>
          <w:iCs/>
          <w:color w:val="000000"/>
          <w:sz w:val="28"/>
          <w:szCs w:val="28"/>
          <w:lang w:eastAsia="pl-PL"/>
        </w:rPr>
        <w:t>Mic</w:t>
      </w:r>
      <w:proofErr w:type="spellEnd"/>
      <w:r w:rsidRPr="00317E01">
        <w:rPr>
          <w:rFonts w:eastAsia="Times New Roman" w:cs="Calibri"/>
          <w:iCs/>
          <w:color w:val="000000"/>
          <w:sz w:val="28"/>
          <w:szCs w:val="28"/>
          <w:lang w:eastAsia="pl-PL"/>
        </w:rPr>
        <w:t>/WLAN + BT/</w:t>
      </w:r>
      <w:proofErr w:type="spellStart"/>
      <w:r w:rsidRPr="00317E01">
        <w:rPr>
          <w:rFonts w:eastAsia="Times New Roman" w:cs="Calibri"/>
          <w:iCs/>
          <w:color w:val="000000"/>
          <w:sz w:val="28"/>
          <w:szCs w:val="28"/>
          <w:lang w:eastAsia="pl-PL"/>
        </w:rPr>
        <w:t>Kb</w:t>
      </w:r>
      <w:proofErr w:type="spellEnd"/>
      <w:r w:rsidRPr="00317E01">
        <w:rPr>
          <w:rFonts w:eastAsia="Times New Roman" w:cs="Calibri"/>
          <w:iCs/>
          <w:color w:val="000000"/>
          <w:sz w:val="28"/>
          <w:szCs w:val="28"/>
          <w:lang w:eastAsia="pl-PL"/>
        </w:rPr>
        <w:t xml:space="preserve">/3 Cell/W10Pro/3Y BWOS </w:t>
      </w:r>
      <w:r w:rsidR="00711146" w:rsidRPr="00317E01">
        <w:rPr>
          <w:iCs/>
          <w:sz w:val="28"/>
          <w:szCs w:val="28"/>
        </w:rPr>
        <w:t>(tego samego producenta i tego samego modelu)</w:t>
      </w:r>
      <w:r w:rsidRPr="00317E01">
        <w:rPr>
          <w:rFonts w:eastAsia="Times New Roman" w:cs="Calibri"/>
          <w:iCs/>
          <w:color w:val="000000"/>
          <w:sz w:val="28"/>
          <w:szCs w:val="28"/>
          <w:lang w:eastAsia="pl-PL"/>
        </w:rPr>
        <w:t xml:space="preserve"> </w:t>
      </w:r>
    </w:p>
    <w:tbl>
      <w:tblPr>
        <w:tblStyle w:val="Tabela-Siatka"/>
        <w:tblW w:w="5195" w:type="pct"/>
        <w:tblLook w:val="0020" w:firstRow="1" w:lastRow="0" w:firstColumn="0" w:lastColumn="0" w:noHBand="0" w:noVBand="0"/>
      </w:tblPr>
      <w:tblGrid>
        <w:gridCol w:w="504"/>
        <w:gridCol w:w="1929"/>
        <w:gridCol w:w="6982"/>
      </w:tblGrid>
      <w:tr w:rsidR="00711146" w:rsidRPr="00D42A55" w14:paraId="63203646" w14:textId="77777777" w:rsidTr="00317E01">
        <w:trPr>
          <w:trHeight w:val="284"/>
        </w:trPr>
        <w:tc>
          <w:tcPr>
            <w:tcW w:w="333" w:type="pct"/>
          </w:tcPr>
          <w:p w14:paraId="314AFEF2" w14:textId="77777777" w:rsidR="00F513CF" w:rsidRPr="00317E01" w:rsidRDefault="00F513CF" w:rsidP="00317E01">
            <w:pPr>
              <w:pStyle w:val="Nagwek1"/>
              <w:jc w:val="both"/>
              <w:rPr>
                <w:b w:val="0"/>
                <w:bCs w:val="0"/>
                <w:sz w:val="24"/>
                <w:szCs w:val="24"/>
              </w:rPr>
            </w:pPr>
          </w:p>
          <w:p w14:paraId="25234629" w14:textId="77777777" w:rsidR="00711146" w:rsidRPr="00317E01" w:rsidRDefault="00711146" w:rsidP="00317E01">
            <w:pPr>
              <w:pStyle w:val="Nagwek1"/>
              <w:jc w:val="both"/>
              <w:rPr>
                <w:b w:val="0"/>
                <w:bCs w:val="0"/>
                <w:sz w:val="24"/>
                <w:szCs w:val="24"/>
              </w:rPr>
            </w:pPr>
            <w:r w:rsidRPr="00317E01">
              <w:rPr>
                <w:b w:val="0"/>
                <w:bCs w:val="0"/>
                <w:sz w:val="24"/>
                <w:szCs w:val="24"/>
              </w:rPr>
              <w:t>Lp.</w:t>
            </w:r>
          </w:p>
        </w:tc>
        <w:tc>
          <w:tcPr>
            <w:tcW w:w="894" w:type="pct"/>
          </w:tcPr>
          <w:p w14:paraId="554747DE" w14:textId="77777777" w:rsidR="00711146" w:rsidRPr="00317E01" w:rsidRDefault="00711146" w:rsidP="00317E01">
            <w:pPr>
              <w:pStyle w:val="Nagwek1"/>
              <w:jc w:val="both"/>
              <w:rPr>
                <w:b w:val="0"/>
                <w:bCs w:val="0"/>
                <w:sz w:val="24"/>
                <w:szCs w:val="24"/>
              </w:rPr>
            </w:pPr>
            <w:r w:rsidRPr="00317E01">
              <w:rPr>
                <w:b w:val="0"/>
                <w:bCs w:val="0"/>
                <w:sz w:val="24"/>
                <w:szCs w:val="24"/>
              </w:rPr>
              <w:t>Nazwa komponentu</w:t>
            </w:r>
          </w:p>
        </w:tc>
        <w:tc>
          <w:tcPr>
            <w:tcW w:w="3773" w:type="pct"/>
          </w:tcPr>
          <w:p w14:paraId="2A9CF999" w14:textId="77777777" w:rsidR="00711146" w:rsidRPr="00317E01" w:rsidRDefault="00711146" w:rsidP="00317E01">
            <w:pPr>
              <w:pStyle w:val="Nagwek1"/>
              <w:jc w:val="both"/>
              <w:rPr>
                <w:b w:val="0"/>
                <w:bCs w:val="0"/>
                <w:sz w:val="24"/>
                <w:szCs w:val="24"/>
              </w:rPr>
            </w:pPr>
            <w:r w:rsidRPr="00317E01">
              <w:rPr>
                <w:b w:val="0"/>
                <w:bCs w:val="0"/>
                <w:sz w:val="24"/>
                <w:szCs w:val="24"/>
              </w:rPr>
              <w:t>Wymagane minimalne parametry techniczne komputerów</w:t>
            </w:r>
          </w:p>
        </w:tc>
      </w:tr>
      <w:tr w:rsidR="0094646F" w:rsidRPr="00D42A55" w14:paraId="49F01A9D" w14:textId="77777777" w:rsidTr="00317E01">
        <w:trPr>
          <w:trHeight w:val="284"/>
        </w:trPr>
        <w:tc>
          <w:tcPr>
            <w:tcW w:w="333" w:type="pct"/>
          </w:tcPr>
          <w:p w14:paraId="65CF1782" w14:textId="77777777" w:rsidR="0094646F" w:rsidRPr="00317E01" w:rsidRDefault="0094646F" w:rsidP="00317E01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317E01">
              <w:rPr>
                <w:rFonts w:cs="Calibri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94" w:type="pct"/>
          </w:tcPr>
          <w:p w14:paraId="54C5CEA3" w14:textId="77777777" w:rsidR="0094646F" w:rsidRPr="00317E01" w:rsidRDefault="0094646F" w:rsidP="00317E01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Procesor</w:t>
            </w:r>
          </w:p>
        </w:tc>
        <w:tc>
          <w:tcPr>
            <w:tcW w:w="3773" w:type="pct"/>
          </w:tcPr>
          <w:p w14:paraId="43951915" w14:textId="77777777" w:rsidR="0094646F" w:rsidRPr="00317E01" w:rsidRDefault="0094646F" w:rsidP="00317E01">
            <w:pPr>
              <w:spacing w:after="0" w:line="240" w:lineRule="auto"/>
              <w:outlineLvl w:val="0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 xml:space="preserve">Procesor o indeksie co najmniej 5230 punktów według rankingu </w:t>
            </w:r>
            <w:proofErr w:type="spellStart"/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Passmark</w:t>
            </w:r>
            <w:proofErr w:type="spellEnd"/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. Dostawca sprawdzi ranking w dniu  tworzenia oferty  i dołączy zrzut ekranu. (https://www.cpubenchmark.net/cpu_list.php)</w:t>
            </w:r>
          </w:p>
        </w:tc>
      </w:tr>
      <w:tr w:rsidR="0094646F" w:rsidRPr="00D42A55" w14:paraId="401648ED" w14:textId="77777777" w:rsidTr="00317E01">
        <w:trPr>
          <w:trHeight w:val="284"/>
        </w:trPr>
        <w:tc>
          <w:tcPr>
            <w:tcW w:w="333" w:type="pct"/>
          </w:tcPr>
          <w:p w14:paraId="1B39C6AA" w14:textId="77777777" w:rsidR="0094646F" w:rsidRPr="00317E01" w:rsidRDefault="0094646F" w:rsidP="00317E01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317E01">
              <w:rPr>
                <w:rFonts w:cs="Calibri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94" w:type="pct"/>
          </w:tcPr>
          <w:p w14:paraId="12872221" w14:textId="77777777" w:rsidR="0094646F" w:rsidRPr="00317E01" w:rsidRDefault="0094646F" w:rsidP="00317E01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Taktowanie procesora (</w:t>
            </w:r>
            <w:proofErr w:type="spellStart"/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Boost</w:t>
            </w:r>
            <w:proofErr w:type="spellEnd"/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3773" w:type="pct"/>
          </w:tcPr>
          <w:p w14:paraId="65351292" w14:textId="77777777" w:rsidR="0094646F" w:rsidRPr="00317E01" w:rsidRDefault="0094646F" w:rsidP="00317E01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Nie mniejsze niż 3.0 GHz</w:t>
            </w:r>
          </w:p>
        </w:tc>
      </w:tr>
      <w:tr w:rsidR="0094646F" w:rsidRPr="00D42A55" w14:paraId="72C67F50" w14:textId="77777777" w:rsidTr="00317E01">
        <w:trPr>
          <w:trHeight w:val="284"/>
        </w:trPr>
        <w:tc>
          <w:tcPr>
            <w:tcW w:w="333" w:type="pct"/>
          </w:tcPr>
          <w:p w14:paraId="31F8766D" w14:textId="77777777" w:rsidR="0094646F" w:rsidRPr="00317E01" w:rsidRDefault="0094646F" w:rsidP="00317E01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317E01">
              <w:rPr>
                <w:rFonts w:cs="Calibri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94" w:type="pct"/>
          </w:tcPr>
          <w:p w14:paraId="23E414A2" w14:textId="77777777" w:rsidR="0094646F" w:rsidRPr="00317E01" w:rsidRDefault="0094646F" w:rsidP="00317E01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Przekątna ekranu</w:t>
            </w:r>
          </w:p>
        </w:tc>
        <w:tc>
          <w:tcPr>
            <w:tcW w:w="3773" w:type="pct"/>
          </w:tcPr>
          <w:p w14:paraId="7FF846F1" w14:textId="77777777" w:rsidR="0094646F" w:rsidRPr="00317E01" w:rsidRDefault="0094646F" w:rsidP="00317E01">
            <w:pPr>
              <w:spacing w:after="0" w:line="240" w:lineRule="auto"/>
              <w:rPr>
                <w:rFonts w:cs="Calibri"/>
                <w:bCs/>
                <w:i/>
                <w:color w:val="000000"/>
                <w:sz w:val="24"/>
                <w:szCs w:val="24"/>
              </w:rPr>
            </w:pPr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Nie mniej niż 15,6''</w:t>
            </w:r>
          </w:p>
        </w:tc>
      </w:tr>
      <w:tr w:rsidR="0094646F" w:rsidRPr="00D42A55" w14:paraId="4C8E211B" w14:textId="77777777" w:rsidTr="00317E01">
        <w:trPr>
          <w:trHeight w:val="284"/>
        </w:trPr>
        <w:tc>
          <w:tcPr>
            <w:tcW w:w="333" w:type="pct"/>
          </w:tcPr>
          <w:p w14:paraId="440F1254" w14:textId="77777777" w:rsidR="0094646F" w:rsidRPr="00317E01" w:rsidRDefault="0094646F" w:rsidP="00317E01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317E01">
              <w:rPr>
                <w:rFonts w:cs="Calibri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94" w:type="pct"/>
          </w:tcPr>
          <w:p w14:paraId="113EFA82" w14:textId="77777777" w:rsidR="0094646F" w:rsidRPr="00317E01" w:rsidRDefault="0094646F" w:rsidP="00317E01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Rozdzielczość</w:t>
            </w:r>
          </w:p>
        </w:tc>
        <w:tc>
          <w:tcPr>
            <w:tcW w:w="3773" w:type="pct"/>
          </w:tcPr>
          <w:p w14:paraId="381D0679" w14:textId="77777777" w:rsidR="0094646F" w:rsidRPr="00317E01" w:rsidRDefault="0094646F" w:rsidP="00317E01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Nie mniej niż 1366 x 768</w:t>
            </w:r>
          </w:p>
        </w:tc>
      </w:tr>
      <w:tr w:rsidR="0094646F" w:rsidRPr="00D42A55" w14:paraId="11D3EB72" w14:textId="77777777" w:rsidTr="00317E01">
        <w:trPr>
          <w:trHeight w:val="284"/>
        </w:trPr>
        <w:tc>
          <w:tcPr>
            <w:tcW w:w="333" w:type="pct"/>
          </w:tcPr>
          <w:p w14:paraId="0398D7C9" w14:textId="77777777" w:rsidR="0094646F" w:rsidRPr="00317E01" w:rsidRDefault="0094646F" w:rsidP="00317E01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317E01">
              <w:rPr>
                <w:rFonts w:cs="Calibri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894" w:type="pct"/>
          </w:tcPr>
          <w:p w14:paraId="199AFEBB" w14:textId="77777777" w:rsidR="0094646F" w:rsidRPr="00317E01" w:rsidRDefault="0094646F" w:rsidP="00317E01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Powierzchnia matrycy</w:t>
            </w:r>
          </w:p>
        </w:tc>
        <w:tc>
          <w:tcPr>
            <w:tcW w:w="3773" w:type="pct"/>
          </w:tcPr>
          <w:p w14:paraId="6A2B1510" w14:textId="77777777" w:rsidR="0094646F" w:rsidRPr="00317E01" w:rsidRDefault="0094646F" w:rsidP="00317E01">
            <w:pPr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en-US"/>
              </w:rPr>
            </w:pPr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Matowa</w:t>
            </w:r>
          </w:p>
        </w:tc>
      </w:tr>
      <w:tr w:rsidR="0094646F" w:rsidRPr="00D42A55" w14:paraId="388B0D2C" w14:textId="77777777" w:rsidTr="00317E01">
        <w:trPr>
          <w:trHeight w:val="284"/>
        </w:trPr>
        <w:tc>
          <w:tcPr>
            <w:tcW w:w="333" w:type="pct"/>
          </w:tcPr>
          <w:p w14:paraId="09FC25B8" w14:textId="77777777" w:rsidR="0094646F" w:rsidRPr="00317E01" w:rsidRDefault="0094646F" w:rsidP="00317E01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317E01">
              <w:rPr>
                <w:rFonts w:cs="Calibri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894" w:type="pct"/>
          </w:tcPr>
          <w:p w14:paraId="293FCB41" w14:textId="77777777" w:rsidR="0094646F" w:rsidRPr="00317E01" w:rsidRDefault="0094646F" w:rsidP="00317E01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Technologia podświetlania</w:t>
            </w:r>
          </w:p>
        </w:tc>
        <w:tc>
          <w:tcPr>
            <w:tcW w:w="3773" w:type="pct"/>
          </w:tcPr>
          <w:p w14:paraId="0F653410" w14:textId="77777777" w:rsidR="0094646F" w:rsidRPr="00317E01" w:rsidRDefault="0094646F" w:rsidP="00317E01">
            <w:pPr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Diody LED</w:t>
            </w:r>
          </w:p>
        </w:tc>
      </w:tr>
      <w:tr w:rsidR="0094646F" w:rsidRPr="00D42A55" w14:paraId="71283856" w14:textId="77777777" w:rsidTr="00317E01">
        <w:trPr>
          <w:trHeight w:val="284"/>
        </w:trPr>
        <w:tc>
          <w:tcPr>
            <w:tcW w:w="333" w:type="pct"/>
          </w:tcPr>
          <w:p w14:paraId="49853623" w14:textId="77777777" w:rsidR="0094646F" w:rsidRPr="00317E01" w:rsidRDefault="0094646F" w:rsidP="00317E01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317E01">
              <w:rPr>
                <w:rFonts w:cs="Calibri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894" w:type="pct"/>
          </w:tcPr>
          <w:p w14:paraId="167ABECD" w14:textId="77777777" w:rsidR="0094646F" w:rsidRPr="00317E01" w:rsidRDefault="0094646F" w:rsidP="00317E01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Model karty graficznej</w:t>
            </w:r>
          </w:p>
        </w:tc>
        <w:tc>
          <w:tcPr>
            <w:tcW w:w="3773" w:type="pct"/>
          </w:tcPr>
          <w:p w14:paraId="7DF66907" w14:textId="77777777" w:rsidR="0094646F" w:rsidRPr="00317E01" w:rsidRDefault="0094646F" w:rsidP="00317E01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Wbudowana</w:t>
            </w:r>
          </w:p>
        </w:tc>
      </w:tr>
      <w:tr w:rsidR="0094646F" w:rsidRPr="00D42A55" w14:paraId="66658732" w14:textId="77777777" w:rsidTr="00317E01">
        <w:trPr>
          <w:trHeight w:val="284"/>
        </w:trPr>
        <w:tc>
          <w:tcPr>
            <w:tcW w:w="333" w:type="pct"/>
          </w:tcPr>
          <w:p w14:paraId="2F0632C1" w14:textId="77777777" w:rsidR="0094646F" w:rsidRPr="00317E01" w:rsidRDefault="0094646F" w:rsidP="00317E01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317E01">
              <w:rPr>
                <w:rFonts w:cs="Calibri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894" w:type="pct"/>
          </w:tcPr>
          <w:p w14:paraId="1BD5E52A" w14:textId="77777777" w:rsidR="0094646F" w:rsidRPr="00317E01" w:rsidRDefault="0094646F" w:rsidP="00317E01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Zainstalowana pamięć RAM</w:t>
            </w:r>
          </w:p>
        </w:tc>
        <w:tc>
          <w:tcPr>
            <w:tcW w:w="3773" w:type="pct"/>
          </w:tcPr>
          <w:p w14:paraId="77C547EF" w14:textId="77777777" w:rsidR="0094646F" w:rsidRPr="00317E01" w:rsidRDefault="0094646F" w:rsidP="00317E01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Co najmniej 8 GB</w:t>
            </w:r>
          </w:p>
        </w:tc>
      </w:tr>
      <w:tr w:rsidR="0094646F" w:rsidRPr="00D42A55" w14:paraId="1811F10A" w14:textId="77777777" w:rsidTr="00317E01">
        <w:trPr>
          <w:trHeight w:val="284"/>
        </w:trPr>
        <w:tc>
          <w:tcPr>
            <w:tcW w:w="333" w:type="pct"/>
          </w:tcPr>
          <w:p w14:paraId="60006E3E" w14:textId="77777777" w:rsidR="0094646F" w:rsidRPr="00317E01" w:rsidRDefault="0094646F" w:rsidP="00317E01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317E01">
              <w:rPr>
                <w:rFonts w:cs="Calibri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894" w:type="pct"/>
          </w:tcPr>
          <w:p w14:paraId="0B921BA4" w14:textId="77777777" w:rsidR="0094646F" w:rsidRPr="00317E01" w:rsidRDefault="0094646F" w:rsidP="00317E01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Maks. wielkość pamięci</w:t>
            </w:r>
          </w:p>
        </w:tc>
        <w:tc>
          <w:tcPr>
            <w:tcW w:w="3773" w:type="pct"/>
          </w:tcPr>
          <w:p w14:paraId="7F3B1141" w14:textId="77777777" w:rsidR="0094646F" w:rsidRPr="00317E01" w:rsidRDefault="0094646F" w:rsidP="00317E01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16 GB</w:t>
            </w:r>
          </w:p>
        </w:tc>
      </w:tr>
      <w:tr w:rsidR="0094646F" w:rsidRPr="00D42A55" w14:paraId="03CD8E70" w14:textId="77777777" w:rsidTr="00317E01">
        <w:trPr>
          <w:trHeight w:val="284"/>
        </w:trPr>
        <w:tc>
          <w:tcPr>
            <w:tcW w:w="333" w:type="pct"/>
          </w:tcPr>
          <w:p w14:paraId="0358BB04" w14:textId="77777777" w:rsidR="0094646F" w:rsidRPr="00317E01" w:rsidRDefault="0094646F" w:rsidP="00317E01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317E01">
              <w:rPr>
                <w:rFonts w:cs="Calibri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894" w:type="pct"/>
          </w:tcPr>
          <w:p w14:paraId="7E0B4CA2" w14:textId="77777777" w:rsidR="0094646F" w:rsidRPr="00317E01" w:rsidRDefault="0094646F" w:rsidP="00317E01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Rodzaj pamięci</w:t>
            </w:r>
          </w:p>
        </w:tc>
        <w:tc>
          <w:tcPr>
            <w:tcW w:w="3773" w:type="pct"/>
          </w:tcPr>
          <w:p w14:paraId="1287EE4C" w14:textId="77777777" w:rsidR="0094646F" w:rsidRPr="00317E01" w:rsidRDefault="0094646F" w:rsidP="00317E01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DDR4</w:t>
            </w:r>
          </w:p>
        </w:tc>
      </w:tr>
      <w:tr w:rsidR="0094646F" w:rsidRPr="00D42A55" w14:paraId="23FA5C2C" w14:textId="77777777" w:rsidTr="00317E01">
        <w:trPr>
          <w:trHeight w:val="284"/>
        </w:trPr>
        <w:tc>
          <w:tcPr>
            <w:tcW w:w="333" w:type="pct"/>
          </w:tcPr>
          <w:p w14:paraId="7FDE1455" w14:textId="77777777" w:rsidR="0094646F" w:rsidRPr="00317E01" w:rsidRDefault="0094646F" w:rsidP="00317E01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317E01">
              <w:rPr>
                <w:rFonts w:cs="Calibri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894" w:type="pct"/>
          </w:tcPr>
          <w:p w14:paraId="05BF032F" w14:textId="77777777" w:rsidR="0094646F" w:rsidRPr="00317E01" w:rsidRDefault="0094646F" w:rsidP="00317E01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Częstotliwość szyny pamięci</w:t>
            </w:r>
          </w:p>
        </w:tc>
        <w:tc>
          <w:tcPr>
            <w:tcW w:w="3773" w:type="pct"/>
          </w:tcPr>
          <w:p w14:paraId="0BE9D0C2" w14:textId="77777777" w:rsidR="0094646F" w:rsidRPr="00317E01" w:rsidRDefault="0094646F" w:rsidP="00317E01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Co najmniej 2666 MHz</w:t>
            </w:r>
          </w:p>
        </w:tc>
      </w:tr>
      <w:tr w:rsidR="0094646F" w:rsidRPr="00D42A55" w14:paraId="76EF7A86" w14:textId="77777777" w:rsidTr="00317E01">
        <w:trPr>
          <w:trHeight w:val="284"/>
        </w:trPr>
        <w:tc>
          <w:tcPr>
            <w:tcW w:w="333" w:type="pct"/>
          </w:tcPr>
          <w:p w14:paraId="56AED894" w14:textId="77777777" w:rsidR="0094646F" w:rsidRPr="00317E01" w:rsidRDefault="0094646F" w:rsidP="00317E01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317E01">
              <w:rPr>
                <w:rFonts w:cs="Calibri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894" w:type="pct"/>
          </w:tcPr>
          <w:p w14:paraId="0CB78261" w14:textId="77777777" w:rsidR="0094646F" w:rsidRPr="00317E01" w:rsidRDefault="0094646F" w:rsidP="00317E01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Typ dysku</w:t>
            </w:r>
          </w:p>
        </w:tc>
        <w:tc>
          <w:tcPr>
            <w:tcW w:w="3773" w:type="pct"/>
          </w:tcPr>
          <w:p w14:paraId="77118A31" w14:textId="77777777" w:rsidR="0094646F" w:rsidRPr="00317E01" w:rsidRDefault="0094646F" w:rsidP="00317E01">
            <w:pPr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SSD</w:t>
            </w:r>
          </w:p>
        </w:tc>
      </w:tr>
      <w:tr w:rsidR="0094646F" w:rsidRPr="00D42A55" w14:paraId="0FD23E66" w14:textId="77777777" w:rsidTr="00317E01">
        <w:trPr>
          <w:trHeight w:val="284"/>
        </w:trPr>
        <w:tc>
          <w:tcPr>
            <w:tcW w:w="333" w:type="pct"/>
          </w:tcPr>
          <w:p w14:paraId="5C3C6947" w14:textId="77777777" w:rsidR="0094646F" w:rsidRPr="00317E01" w:rsidRDefault="0094646F" w:rsidP="00317E01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317E01">
              <w:rPr>
                <w:rFonts w:cs="Calibri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894" w:type="pct"/>
          </w:tcPr>
          <w:p w14:paraId="149FB9B6" w14:textId="77777777" w:rsidR="0094646F" w:rsidRPr="00317E01" w:rsidRDefault="0094646F" w:rsidP="00317E01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Pojemność SSD</w:t>
            </w:r>
          </w:p>
        </w:tc>
        <w:tc>
          <w:tcPr>
            <w:tcW w:w="3773" w:type="pct"/>
          </w:tcPr>
          <w:p w14:paraId="4EA44AB1" w14:textId="77777777" w:rsidR="0094646F" w:rsidRPr="00317E01" w:rsidRDefault="0094646F" w:rsidP="00317E01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Co najmniej 240 GB</w:t>
            </w:r>
          </w:p>
        </w:tc>
      </w:tr>
      <w:tr w:rsidR="00242C80" w:rsidRPr="00D42A55" w14:paraId="0EAEB9CB" w14:textId="77777777" w:rsidTr="00317E01">
        <w:trPr>
          <w:trHeight w:val="284"/>
        </w:trPr>
        <w:tc>
          <w:tcPr>
            <w:tcW w:w="333" w:type="pct"/>
          </w:tcPr>
          <w:p w14:paraId="0FB07738" w14:textId="77777777" w:rsidR="00242C80" w:rsidRPr="00317E01" w:rsidRDefault="00242C80" w:rsidP="00317E01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317E01">
              <w:rPr>
                <w:rFonts w:cs="Calibri"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894" w:type="pct"/>
          </w:tcPr>
          <w:p w14:paraId="7FDA609A" w14:textId="77777777" w:rsidR="00242C80" w:rsidRPr="00317E01" w:rsidRDefault="00242C80" w:rsidP="00317E01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Format szerokości SSD</w:t>
            </w:r>
          </w:p>
        </w:tc>
        <w:tc>
          <w:tcPr>
            <w:tcW w:w="3773" w:type="pct"/>
          </w:tcPr>
          <w:p w14:paraId="77B8FC29" w14:textId="77777777" w:rsidR="00242C80" w:rsidRPr="00317E01" w:rsidRDefault="00242C80" w:rsidP="00317E01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M.2</w:t>
            </w:r>
          </w:p>
        </w:tc>
      </w:tr>
      <w:tr w:rsidR="00242C80" w:rsidRPr="00D42A55" w14:paraId="4C1C4D89" w14:textId="77777777" w:rsidTr="00317E01">
        <w:trPr>
          <w:trHeight w:val="284"/>
        </w:trPr>
        <w:tc>
          <w:tcPr>
            <w:tcW w:w="333" w:type="pct"/>
          </w:tcPr>
          <w:p w14:paraId="601A4ED3" w14:textId="77777777" w:rsidR="00242C80" w:rsidRPr="00317E01" w:rsidRDefault="00242C80" w:rsidP="00317E01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317E01">
              <w:rPr>
                <w:rFonts w:cs="Calibri"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894" w:type="pct"/>
          </w:tcPr>
          <w:p w14:paraId="6C4EE9B0" w14:textId="77777777" w:rsidR="00242C80" w:rsidRPr="00317E01" w:rsidRDefault="00242C80" w:rsidP="00317E01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Interfejs dysku SSD</w:t>
            </w:r>
          </w:p>
          <w:p w14:paraId="2A67FA80" w14:textId="77777777" w:rsidR="00242C80" w:rsidRPr="00317E01" w:rsidRDefault="00242C80" w:rsidP="00317E01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773" w:type="pct"/>
          </w:tcPr>
          <w:p w14:paraId="7201DA30" w14:textId="77777777" w:rsidR="00242C80" w:rsidRPr="00317E01" w:rsidRDefault="00242C80" w:rsidP="00317E01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lastRenderedPageBreak/>
              <w:t>PCI-Express</w:t>
            </w:r>
          </w:p>
        </w:tc>
      </w:tr>
      <w:tr w:rsidR="00242C80" w:rsidRPr="00D42A55" w14:paraId="5171361A" w14:textId="77777777" w:rsidTr="00317E01">
        <w:trPr>
          <w:trHeight w:val="284"/>
        </w:trPr>
        <w:tc>
          <w:tcPr>
            <w:tcW w:w="333" w:type="pct"/>
          </w:tcPr>
          <w:p w14:paraId="74D76266" w14:textId="77777777" w:rsidR="00242C80" w:rsidRPr="00317E01" w:rsidRDefault="00242C80" w:rsidP="00317E01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317E01">
              <w:rPr>
                <w:rFonts w:cs="Calibri"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894" w:type="pct"/>
          </w:tcPr>
          <w:p w14:paraId="05E6D6E6" w14:textId="77777777" w:rsidR="00242C80" w:rsidRPr="00317E01" w:rsidRDefault="00242C80" w:rsidP="00317E01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Komunikacja</w:t>
            </w:r>
          </w:p>
        </w:tc>
        <w:tc>
          <w:tcPr>
            <w:tcW w:w="3773" w:type="pct"/>
          </w:tcPr>
          <w:p w14:paraId="03CEE224" w14:textId="77777777" w:rsidR="00242C80" w:rsidRPr="00317E01" w:rsidRDefault="00242C80" w:rsidP="00317E01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LAN 10/100/1000</w:t>
            </w:r>
          </w:p>
          <w:p w14:paraId="32C6357A" w14:textId="77777777" w:rsidR="00242C80" w:rsidRPr="00317E01" w:rsidRDefault="00242C80" w:rsidP="00317E01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WiFi</w:t>
            </w:r>
            <w:proofErr w:type="spellEnd"/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 xml:space="preserve"> 802.11 b/g/n</w:t>
            </w:r>
          </w:p>
          <w:p w14:paraId="78FE5E36" w14:textId="77777777" w:rsidR="00242C80" w:rsidRPr="00317E01" w:rsidRDefault="00242C80" w:rsidP="00317E01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Bluetooth</w:t>
            </w:r>
          </w:p>
        </w:tc>
      </w:tr>
      <w:tr w:rsidR="00242C80" w:rsidRPr="00D42A55" w14:paraId="7EBC50D5" w14:textId="77777777" w:rsidTr="00317E01">
        <w:trPr>
          <w:trHeight w:val="284"/>
        </w:trPr>
        <w:tc>
          <w:tcPr>
            <w:tcW w:w="333" w:type="pct"/>
          </w:tcPr>
          <w:p w14:paraId="7F356047" w14:textId="77777777" w:rsidR="00242C80" w:rsidRPr="00317E01" w:rsidRDefault="00242C80" w:rsidP="00317E01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317E01">
              <w:rPr>
                <w:rFonts w:cs="Calibri"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894" w:type="pct"/>
          </w:tcPr>
          <w:p w14:paraId="3DBB8605" w14:textId="77777777" w:rsidR="00242C80" w:rsidRPr="00317E01" w:rsidRDefault="00242C80" w:rsidP="00317E01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Porty USB</w:t>
            </w:r>
          </w:p>
        </w:tc>
        <w:tc>
          <w:tcPr>
            <w:tcW w:w="3773" w:type="pct"/>
          </w:tcPr>
          <w:p w14:paraId="5E113BF7" w14:textId="77777777" w:rsidR="00242C80" w:rsidRPr="00317E01" w:rsidRDefault="00242C80" w:rsidP="00317E01">
            <w:pPr>
              <w:numPr>
                <w:ilvl w:val="0"/>
                <w:numId w:val="5"/>
              </w:num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 xml:space="preserve">Co najmniej 1 x USB 2.0 </w:t>
            </w:r>
            <w:proofErr w:type="spellStart"/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Type</w:t>
            </w:r>
            <w:proofErr w:type="spellEnd"/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-A</w:t>
            </w:r>
          </w:p>
          <w:p w14:paraId="56365DE0" w14:textId="77777777" w:rsidR="00242C80" w:rsidRPr="00317E01" w:rsidRDefault="00242C80" w:rsidP="00317E01">
            <w:pPr>
              <w:numPr>
                <w:ilvl w:val="0"/>
                <w:numId w:val="5"/>
              </w:num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 xml:space="preserve">Co najmniej 2 x USB 3.0 </w:t>
            </w:r>
            <w:proofErr w:type="spellStart"/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Type</w:t>
            </w:r>
            <w:proofErr w:type="spellEnd"/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-A</w:t>
            </w:r>
          </w:p>
        </w:tc>
      </w:tr>
      <w:tr w:rsidR="00242C80" w:rsidRPr="00D42A55" w14:paraId="7F5E6F8E" w14:textId="77777777" w:rsidTr="00317E01">
        <w:trPr>
          <w:trHeight w:val="284"/>
        </w:trPr>
        <w:tc>
          <w:tcPr>
            <w:tcW w:w="333" w:type="pct"/>
          </w:tcPr>
          <w:p w14:paraId="19760241" w14:textId="77777777" w:rsidR="00242C80" w:rsidRPr="00317E01" w:rsidRDefault="00242C80" w:rsidP="00317E01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317E01">
              <w:rPr>
                <w:rFonts w:cs="Calibri"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894" w:type="pct"/>
          </w:tcPr>
          <w:p w14:paraId="5F41294A" w14:textId="77777777" w:rsidR="00242C80" w:rsidRPr="00317E01" w:rsidRDefault="00242C80" w:rsidP="00317E01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Porty wideo</w:t>
            </w:r>
          </w:p>
        </w:tc>
        <w:tc>
          <w:tcPr>
            <w:tcW w:w="3773" w:type="pct"/>
          </w:tcPr>
          <w:p w14:paraId="61D9E621" w14:textId="77777777" w:rsidR="00242C80" w:rsidRPr="00317E01" w:rsidRDefault="00242C80" w:rsidP="00317E01">
            <w:pPr>
              <w:spacing w:after="0" w:line="240" w:lineRule="auto"/>
              <w:ind w:left="720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Co najmniej 1 x HDMI</w:t>
            </w:r>
          </w:p>
        </w:tc>
      </w:tr>
      <w:tr w:rsidR="00E65A16" w:rsidRPr="00D42A55" w14:paraId="1933E9CA" w14:textId="77777777" w:rsidTr="00317E01">
        <w:trPr>
          <w:trHeight w:val="284"/>
        </w:trPr>
        <w:tc>
          <w:tcPr>
            <w:tcW w:w="333" w:type="pct"/>
          </w:tcPr>
          <w:p w14:paraId="64EA862E" w14:textId="77777777" w:rsidR="00E65A16" w:rsidRPr="00317E01" w:rsidRDefault="00E65A16" w:rsidP="00317E01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317E01">
              <w:rPr>
                <w:rFonts w:cs="Calibri"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894" w:type="pct"/>
          </w:tcPr>
          <w:p w14:paraId="142A8C9F" w14:textId="77777777" w:rsidR="00E65A16" w:rsidRPr="00317E01" w:rsidRDefault="00E65A16" w:rsidP="00317E01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Czytnik kart pamięci</w:t>
            </w:r>
          </w:p>
        </w:tc>
        <w:tc>
          <w:tcPr>
            <w:tcW w:w="3773" w:type="pct"/>
          </w:tcPr>
          <w:p w14:paraId="3F61778B" w14:textId="77777777" w:rsidR="00E65A16" w:rsidRPr="00317E01" w:rsidRDefault="00E65A16" w:rsidP="00317E01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Tak</w:t>
            </w:r>
          </w:p>
        </w:tc>
      </w:tr>
      <w:tr w:rsidR="00E65A16" w:rsidRPr="00D42A55" w14:paraId="60E61CF3" w14:textId="77777777" w:rsidTr="00317E01">
        <w:trPr>
          <w:trHeight w:val="284"/>
        </w:trPr>
        <w:tc>
          <w:tcPr>
            <w:tcW w:w="333" w:type="pct"/>
          </w:tcPr>
          <w:p w14:paraId="779C9923" w14:textId="77777777" w:rsidR="00E65A16" w:rsidRPr="00317E01" w:rsidRDefault="00E65A16" w:rsidP="00317E01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317E01">
              <w:rPr>
                <w:rFonts w:cs="Calibri"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894" w:type="pct"/>
          </w:tcPr>
          <w:p w14:paraId="4DABBABE" w14:textId="77777777" w:rsidR="00E65A16" w:rsidRPr="00317E01" w:rsidRDefault="00E65A16" w:rsidP="00317E01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Pozostałe porty we/wy</w:t>
            </w:r>
          </w:p>
        </w:tc>
        <w:tc>
          <w:tcPr>
            <w:tcW w:w="3773" w:type="pct"/>
          </w:tcPr>
          <w:p w14:paraId="5027DB92" w14:textId="77777777" w:rsidR="00E65A16" w:rsidRPr="00317E01" w:rsidRDefault="00E65A16" w:rsidP="00317E01">
            <w:pPr>
              <w:numPr>
                <w:ilvl w:val="0"/>
                <w:numId w:val="7"/>
              </w:num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Co najmniej 1 x Audio (Combo)</w:t>
            </w:r>
          </w:p>
          <w:p w14:paraId="241F53FF" w14:textId="77777777" w:rsidR="00E65A16" w:rsidRPr="00317E01" w:rsidRDefault="00E65A16" w:rsidP="00317E01">
            <w:pPr>
              <w:numPr>
                <w:ilvl w:val="0"/>
                <w:numId w:val="7"/>
              </w:num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Co najmniej 1 x RJ-45</w:t>
            </w:r>
          </w:p>
        </w:tc>
      </w:tr>
      <w:tr w:rsidR="00E65A16" w:rsidRPr="00D42A55" w14:paraId="4E72BE8C" w14:textId="77777777" w:rsidTr="00317E01">
        <w:trPr>
          <w:trHeight w:val="284"/>
        </w:trPr>
        <w:tc>
          <w:tcPr>
            <w:tcW w:w="333" w:type="pct"/>
          </w:tcPr>
          <w:p w14:paraId="76F182C5" w14:textId="77777777" w:rsidR="00E65A16" w:rsidRPr="00317E01" w:rsidRDefault="00E65A16" w:rsidP="00317E01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317E01">
              <w:rPr>
                <w:rFonts w:cs="Calibri"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894" w:type="pct"/>
          </w:tcPr>
          <w:p w14:paraId="2A32C05F" w14:textId="77777777" w:rsidR="00E65A16" w:rsidRPr="00317E01" w:rsidRDefault="00E65A16" w:rsidP="00317E01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Kamera internetowa</w:t>
            </w:r>
          </w:p>
        </w:tc>
        <w:tc>
          <w:tcPr>
            <w:tcW w:w="3773" w:type="pct"/>
          </w:tcPr>
          <w:p w14:paraId="780AB947" w14:textId="77777777" w:rsidR="00E65A16" w:rsidRPr="00317E01" w:rsidRDefault="00E65A16" w:rsidP="00317E01">
            <w:pPr>
              <w:spacing w:after="0" w:line="240" w:lineRule="auto"/>
              <w:ind w:left="720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Tak</w:t>
            </w:r>
          </w:p>
        </w:tc>
      </w:tr>
      <w:tr w:rsidR="00E65A16" w:rsidRPr="00D42A55" w14:paraId="4B95B708" w14:textId="77777777" w:rsidTr="00317E01">
        <w:trPr>
          <w:trHeight w:val="284"/>
        </w:trPr>
        <w:tc>
          <w:tcPr>
            <w:tcW w:w="333" w:type="pct"/>
          </w:tcPr>
          <w:p w14:paraId="2304CE1D" w14:textId="77777777" w:rsidR="00E65A16" w:rsidRPr="00317E01" w:rsidRDefault="00E65A16" w:rsidP="00317E01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317E01">
              <w:rPr>
                <w:rFonts w:cs="Calibri"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894" w:type="pct"/>
          </w:tcPr>
          <w:p w14:paraId="0A63EC6E" w14:textId="77777777" w:rsidR="00E65A16" w:rsidRPr="00317E01" w:rsidRDefault="00E65A16" w:rsidP="00317E01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Klawiatura</w:t>
            </w:r>
          </w:p>
        </w:tc>
        <w:tc>
          <w:tcPr>
            <w:tcW w:w="3773" w:type="pct"/>
          </w:tcPr>
          <w:p w14:paraId="3671ECC9" w14:textId="77777777" w:rsidR="00E65A16" w:rsidRPr="00317E01" w:rsidRDefault="00E65A16" w:rsidP="00317E01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Fizyczna, wbudowana</w:t>
            </w:r>
          </w:p>
        </w:tc>
      </w:tr>
      <w:tr w:rsidR="00E65A16" w:rsidRPr="00D42A55" w14:paraId="7B09E014" w14:textId="77777777" w:rsidTr="00317E01">
        <w:trPr>
          <w:trHeight w:val="284"/>
        </w:trPr>
        <w:tc>
          <w:tcPr>
            <w:tcW w:w="333" w:type="pct"/>
          </w:tcPr>
          <w:p w14:paraId="499B89D8" w14:textId="77777777" w:rsidR="00E65A16" w:rsidRPr="00317E01" w:rsidRDefault="00E65A16" w:rsidP="00317E01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317E01">
              <w:rPr>
                <w:rFonts w:cs="Calibri"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894" w:type="pct"/>
          </w:tcPr>
          <w:p w14:paraId="6F03F86F" w14:textId="77777777" w:rsidR="00E65A16" w:rsidRPr="00317E01" w:rsidRDefault="00E65A16" w:rsidP="00317E01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Pojemność baterii</w:t>
            </w:r>
          </w:p>
        </w:tc>
        <w:tc>
          <w:tcPr>
            <w:tcW w:w="3773" w:type="pct"/>
          </w:tcPr>
          <w:p w14:paraId="065EB9C8" w14:textId="77777777" w:rsidR="00E65A16" w:rsidRPr="00317E01" w:rsidRDefault="00E65A16" w:rsidP="00317E01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 xml:space="preserve">Co najmniej 42 </w:t>
            </w:r>
            <w:proofErr w:type="spellStart"/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Wh</w:t>
            </w:r>
            <w:proofErr w:type="spellEnd"/>
          </w:p>
        </w:tc>
      </w:tr>
      <w:tr w:rsidR="00E65A16" w:rsidRPr="00D42A55" w14:paraId="156E024B" w14:textId="77777777" w:rsidTr="00317E01">
        <w:trPr>
          <w:trHeight w:val="284"/>
        </w:trPr>
        <w:tc>
          <w:tcPr>
            <w:tcW w:w="333" w:type="pct"/>
          </w:tcPr>
          <w:p w14:paraId="44E668D6" w14:textId="77777777" w:rsidR="00E65A16" w:rsidRPr="00317E01" w:rsidRDefault="00E65A16" w:rsidP="00317E01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317E01">
              <w:rPr>
                <w:rFonts w:cs="Calibri"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894" w:type="pct"/>
          </w:tcPr>
          <w:p w14:paraId="5650A019" w14:textId="77777777" w:rsidR="00E65A16" w:rsidRPr="00317E01" w:rsidRDefault="00E65A16" w:rsidP="00317E01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System operacyjny</w:t>
            </w:r>
          </w:p>
        </w:tc>
        <w:tc>
          <w:tcPr>
            <w:tcW w:w="3773" w:type="pct"/>
          </w:tcPr>
          <w:p w14:paraId="6E1ACE6C" w14:textId="77777777" w:rsidR="00E65A16" w:rsidRPr="00317E01" w:rsidRDefault="00E65A16" w:rsidP="00317E01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Windows 10 Pro</w:t>
            </w:r>
          </w:p>
        </w:tc>
      </w:tr>
      <w:tr w:rsidR="00EB6AED" w:rsidRPr="00D42A55" w14:paraId="363FC9D7" w14:textId="77777777" w:rsidTr="00317E01">
        <w:trPr>
          <w:trHeight w:val="284"/>
        </w:trPr>
        <w:tc>
          <w:tcPr>
            <w:tcW w:w="333" w:type="pct"/>
          </w:tcPr>
          <w:p w14:paraId="385AB0DE" w14:textId="77777777" w:rsidR="00EB6AED" w:rsidRPr="00317E01" w:rsidRDefault="00EB6AED" w:rsidP="00317E01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317E01">
              <w:rPr>
                <w:rFonts w:cs="Calibri"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894" w:type="pct"/>
          </w:tcPr>
          <w:p w14:paraId="0A400247" w14:textId="77777777" w:rsidR="00EB6AED" w:rsidRPr="00317E01" w:rsidRDefault="00EB6AED" w:rsidP="00317E01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Oprogramowanie</w:t>
            </w:r>
          </w:p>
        </w:tc>
        <w:tc>
          <w:tcPr>
            <w:tcW w:w="3773" w:type="pct"/>
          </w:tcPr>
          <w:p w14:paraId="54A41829" w14:textId="77777777" w:rsidR="00EB6AED" w:rsidRPr="00317E01" w:rsidRDefault="00EB6AED" w:rsidP="00317E01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 xml:space="preserve">System do pracy biurowej typu Office w 100% zgodny funkcjonalnie, w 100% zgodnym formatem dokumentów, zgodnym interfejsem użytkownika z posiadanym już u </w:t>
            </w:r>
            <w:r w:rsidR="00EA7E6F"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Z</w:t>
            </w:r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amawiającego systemem Microsoft Office Home and Business 2019</w:t>
            </w:r>
          </w:p>
        </w:tc>
      </w:tr>
      <w:tr w:rsidR="00EB6AED" w:rsidRPr="00D42A55" w14:paraId="7C94A946" w14:textId="77777777" w:rsidTr="00317E01">
        <w:trPr>
          <w:trHeight w:val="284"/>
        </w:trPr>
        <w:tc>
          <w:tcPr>
            <w:tcW w:w="333" w:type="pct"/>
          </w:tcPr>
          <w:p w14:paraId="482F1AFE" w14:textId="77777777" w:rsidR="00EB6AED" w:rsidRPr="00317E01" w:rsidRDefault="00EB6AED" w:rsidP="00317E01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317E01">
              <w:rPr>
                <w:rFonts w:cs="Calibri"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894" w:type="pct"/>
          </w:tcPr>
          <w:p w14:paraId="522B4C9A" w14:textId="77777777" w:rsidR="00EB6AED" w:rsidRPr="00317E01" w:rsidRDefault="00EB6AED" w:rsidP="00317E01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Kolor</w:t>
            </w:r>
          </w:p>
        </w:tc>
        <w:tc>
          <w:tcPr>
            <w:tcW w:w="3773" w:type="pct"/>
          </w:tcPr>
          <w:p w14:paraId="622690FA" w14:textId="77777777" w:rsidR="00EB6AED" w:rsidRPr="00317E01" w:rsidRDefault="00EB6AED" w:rsidP="00317E01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Czarny</w:t>
            </w:r>
          </w:p>
        </w:tc>
      </w:tr>
      <w:tr w:rsidR="00EB6AED" w:rsidRPr="00D42A55" w14:paraId="4C7980DE" w14:textId="77777777" w:rsidTr="00317E01">
        <w:trPr>
          <w:trHeight w:val="284"/>
        </w:trPr>
        <w:tc>
          <w:tcPr>
            <w:tcW w:w="333" w:type="pct"/>
          </w:tcPr>
          <w:p w14:paraId="6E2ED631" w14:textId="77777777" w:rsidR="00EB6AED" w:rsidRPr="00317E01" w:rsidRDefault="00EB6AED" w:rsidP="00317E01">
            <w:pPr>
              <w:spacing w:after="0" w:line="240" w:lineRule="auto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317E01">
              <w:rPr>
                <w:rFonts w:cs="Calibri"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894" w:type="pct"/>
          </w:tcPr>
          <w:p w14:paraId="15DC0812" w14:textId="77777777" w:rsidR="00EB6AED" w:rsidRPr="00317E01" w:rsidRDefault="00EB6AED" w:rsidP="00317E01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Waga</w:t>
            </w:r>
          </w:p>
        </w:tc>
        <w:tc>
          <w:tcPr>
            <w:tcW w:w="3773" w:type="pct"/>
          </w:tcPr>
          <w:p w14:paraId="352E4E2A" w14:textId="77777777" w:rsidR="00EB6AED" w:rsidRPr="00317E01" w:rsidRDefault="00EB6AED" w:rsidP="00317E01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317E01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Nie więcej niż 2 kg</w:t>
            </w:r>
          </w:p>
        </w:tc>
      </w:tr>
      <w:tr w:rsidR="00EB6AED" w:rsidRPr="00D42A55" w14:paraId="360F6443" w14:textId="77777777" w:rsidTr="00317E01">
        <w:trPr>
          <w:trHeight w:val="284"/>
        </w:trPr>
        <w:tc>
          <w:tcPr>
            <w:tcW w:w="333" w:type="pct"/>
          </w:tcPr>
          <w:p w14:paraId="6C5195CB" w14:textId="77777777" w:rsidR="00EB6AED" w:rsidRPr="009A7EF5" w:rsidRDefault="00EB6AED" w:rsidP="00317E01">
            <w:pPr>
              <w:spacing w:after="0" w:line="240" w:lineRule="auto"/>
              <w:rPr>
                <w:rFonts w:cs="Calibri"/>
                <w:bCs/>
                <w:color w:val="000000"/>
              </w:rPr>
            </w:pPr>
            <w:r w:rsidRPr="009A7EF5">
              <w:rPr>
                <w:rFonts w:cs="Calibri"/>
                <w:bCs/>
                <w:color w:val="000000"/>
              </w:rPr>
              <w:t>28</w:t>
            </w:r>
          </w:p>
        </w:tc>
        <w:tc>
          <w:tcPr>
            <w:tcW w:w="894" w:type="pct"/>
          </w:tcPr>
          <w:p w14:paraId="10EC8216" w14:textId="77777777" w:rsidR="00EB6AED" w:rsidRPr="009A7EF5" w:rsidRDefault="00EB6AED" w:rsidP="00317E0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9A7EF5">
              <w:rPr>
                <w:rFonts w:eastAsia="Times New Roman" w:cs="Calibri"/>
                <w:color w:val="000000"/>
                <w:lang w:eastAsia="pl-PL"/>
              </w:rPr>
              <w:t xml:space="preserve">Gwarancja </w:t>
            </w:r>
          </w:p>
        </w:tc>
        <w:tc>
          <w:tcPr>
            <w:tcW w:w="3773" w:type="pct"/>
          </w:tcPr>
          <w:p w14:paraId="5C474ADA" w14:textId="77777777" w:rsidR="00EB6AED" w:rsidRPr="009A7EF5" w:rsidRDefault="0017082A" w:rsidP="00317E0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eastAsia="Times New Roman" w:cs="Calibri"/>
                <w:color w:val="000000"/>
                <w:lang w:eastAsia="pl-PL"/>
              </w:rPr>
              <w:t xml:space="preserve">Minimum </w:t>
            </w:r>
            <w:r w:rsidR="00EB6AED" w:rsidRPr="009A7EF5">
              <w:rPr>
                <w:rFonts w:eastAsia="Times New Roman" w:cs="Calibri"/>
                <w:color w:val="000000"/>
                <w:lang w:eastAsia="pl-PL"/>
              </w:rPr>
              <w:t>3</w:t>
            </w:r>
            <w:r w:rsidR="002D6222">
              <w:rPr>
                <w:rFonts w:eastAsia="Times New Roman" w:cs="Calibri"/>
                <w:color w:val="000000"/>
                <w:lang w:eastAsia="pl-PL"/>
              </w:rPr>
              <w:t>6</w:t>
            </w:r>
            <w:r w:rsidR="00EB6AED" w:rsidRPr="009A7EF5">
              <w:rPr>
                <w:rFonts w:eastAsia="Times New Roman" w:cs="Calibri"/>
                <w:color w:val="000000"/>
                <w:lang w:eastAsia="pl-PL"/>
              </w:rPr>
              <w:t xml:space="preserve"> </w:t>
            </w:r>
            <w:r w:rsidR="002D6222">
              <w:rPr>
                <w:rFonts w:eastAsia="Times New Roman" w:cs="Calibri"/>
                <w:color w:val="000000"/>
                <w:lang w:eastAsia="pl-PL"/>
              </w:rPr>
              <w:t xml:space="preserve">miesięcy </w:t>
            </w:r>
            <w:r w:rsidR="00EB6AED" w:rsidRPr="009A7EF5">
              <w:rPr>
                <w:rFonts w:eastAsia="Times New Roman" w:cs="Calibri"/>
                <w:color w:val="000000"/>
                <w:lang w:eastAsia="pl-PL"/>
              </w:rPr>
              <w:t>w miejscu eksploatacji w następnym dniu roboczym</w:t>
            </w:r>
          </w:p>
        </w:tc>
      </w:tr>
    </w:tbl>
    <w:p w14:paraId="07863ABB" w14:textId="77777777" w:rsidR="00711146" w:rsidRPr="00D42A55" w:rsidRDefault="00711146" w:rsidP="00317E01">
      <w:pPr>
        <w:spacing w:after="0" w:line="240" w:lineRule="auto"/>
        <w:rPr>
          <w:rFonts w:cs="Calibri"/>
        </w:rPr>
      </w:pPr>
    </w:p>
    <w:sectPr w:rsidR="00711146" w:rsidRPr="00D42A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B8A268" w14:textId="77777777" w:rsidR="00596F7A" w:rsidRDefault="00596F7A" w:rsidP="00AB53CB">
      <w:pPr>
        <w:spacing w:after="0" w:line="240" w:lineRule="auto"/>
      </w:pPr>
      <w:r>
        <w:separator/>
      </w:r>
    </w:p>
  </w:endnote>
  <w:endnote w:type="continuationSeparator" w:id="0">
    <w:p w14:paraId="505DF290" w14:textId="77777777" w:rsidR="00596F7A" w:rsidRDefault="00596F7A" w:rsidP="00AB53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87C9FC" w14:textId="77777777" w:rsidR="00596F7A" w:rsidRDefault="00596F7A" w:rsidP="00AB53CB">
      <w:pPr>
        <w:spacing w:after="0" w:line="240" w:lineRule="auto"/>
      </w:pPr>
      <w:r>
        <w:separator/>
      </w:r>
    </w:p>
  </w:footnote>
  <w:footnote w:type="continuationSeparator" w:id="0">
    <w:p w14:paraId="3DBCEB65" w14:textId="77777777" w:rsidR="00596F7A" w:rsidRDefault="00596F7A" w:rsidP="00AB53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375D5B"/>
    <w:multiLevelType w:val="multilevel"/>
    <w:tmpl w:val="79924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E909D7"/>
    <w:multiLevelType w:val="hybridMultilevel"/>
    <w:tmpl w:val="761690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FC7639"/>
    <w:multiLevelType w:val="hybridMultilevel"/>
    <w:tmpl w:val="6D8640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AD456B"/>
    <w:multiLevelType w:val="multilevel"/>
    <w:tmpl w:val="B7223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ED04A1"/>
    <w:multiLevelType w:val="hybridMultilevel"/>
    <w:tmpl w:val="7556F1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F526D6"/>
    <w:multiLevelType w:val="multilevel"/>
    <w:tmpl w:val="8A22D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092F71"/>
    <w:multiLevelType w:val="hybridMultilevel"/>
    <w:tmpl w:val="844853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146"/>
    <w:rsid w:val="00095A7A"/>
    <w:rsid w:val="00122D66"/>
    <w:rsid w:val="0017082A"/>
    <w:rsid w:val="001960C7"/>
    <w:rsid w:val="001B1342"/>
    <w:rsid w:val="001E5387"/>
    <w:rsid w:val="00242C80"/>
    <w:rsid w:val="002D6222"/>
    <w:rsid w:val="00317E01"/>
    <w:rsid w:val="003C0634"/>
    <w:rsid w:val="00443FF6"/>
    <w:rsid w:val="004F5567"/>
    <w:rsid w:val="00596F7A"/>
    <w:rsid w:val="005A43D0"/>
    <w:rsid w:val="006E2742"/>
    <w:rsid w:val="00711146"/>
    <w:rsid w:val="0094646F"/>
    <w:rsid w:val="009A7EF5"/>
    <w:rsid w:val="00AB53CB"/>
    <w:rsid w:val="00AC35A7"/>
    <w:rsid w:val="00AD1C94"/>
    <w:rsid w:val="00B21677"/>
    <w:rsid w:val="00D42A55"/>
    <w:rsid w:val="00DB4FA1"/>
    <w:rsid w:val="00E65A16"/>
    <w:rsid w:val="00EA7E6F"/>
    <w:rsid w:val="00EB0193"/>
    <w:rsid w:val="00EB6AED"/>
    <w:rsid w:val="00ED6DD0"/>
    <w:rsid w:val="00F513CF"/>
    <w:rsid w:val="00FA2F59"/>
    <w:rsid w:val="00FB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  <w14:docId w14:val="61F2C8C9"/>
  <w15:chartTrackingRefBased/>
  <w15:docId w15:val="{79F1675F-C0B9-4893-B808-A18D4EA9A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17E01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B53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53CB"/>
  </w:style>
  <w:style w:type="paragraph" w:styleId="Stopka">
    <w:name w:val="footer"/>
    <w:basedOn w:val="Normalny"/>
    <w:link w:val="StopkaZnak"/>
    <w:uiPriority w:val="99"/>
    <w:unhideWhenUsed/>
    <w:rsid w:val="00AB53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53CB"/>
  </w:style>
  <w:style w:type="character" w:styleId="Hipercze">
    <w:name w:val="Hyperlink"/>
    <w:rsid w:val="00711146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317E01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table" w:styleId="Tabela-Siatka">
    <w:name w:val="Table Grid"/>
    <w:basedOn w:val="Standardowy"/>
    <w:uiPriority w:val="39"/>
    <w:rsid w:val="00317E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96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kwiatkowska.DESKTOP-QCIJOIA\Documents\MIEJSKI%20O&#346;RODEK%20POMOCY%20RODZINIE%202020%20ROK\KOMPUTERY%20PROJEKT%20UNIJNY\OLOGOWANE\Kolor_FE_POWER%20&#8212;%20kopia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Kolor_FE_POWER — kopia</Template>
  <TotalTime>1</TotalTime>
  <Pages>2</Pages>
  <Words>298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bkwiatkowska</dc:creator>
  <cp:keywords/>
  <dc:description/>
  <cp:lastModifiedBy>Beata Kwiatkowska</cp:lastModifiedBy>
  <cp:revision>3</cp:revision>
  <dcterms:created xsi:type="dcterms:W3CDTF">2020-11-19T10:37:00Z</dcterms:created>
  <dcterms:modified xsi:type="dcterms:W3CDTF">2020-11-20T12:59:00Z</dcterms:modified>
</cp:coreProperties>
</file>