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0A9FA" w14:textId="2130F2CB" w:rsidR="00097ABB" w:rsidRPr="00097ABB" w:rsidRDefault="00097ABB" w:rsidP="00036737">
      <w:pPr>
        <w:spacing w:after="0" w:line="240" w:lineRule="auto"/>
        <w:rPr>
          <w:rFonts w:ascii="Times New Roman" w:eastAsia="Times New Roman" w:hAnsi="Times New Roman"/>
          <w:b/>
        </w:rPr>
      </w:pPr>
      <w:r w:rsidRPr="00BA5B72">
        <w:rPr>
          <w:rFonts w:ascii="Times New Roman" w:eastAsia="Times New Roman" w:hAnsi="Times New Roman"/>
          <w:iCs/>
          <w:sz w:val="24"/>
          <w:szCs w:val="24"/>
        </w:rPr>
        <w:t xml:space="preserve">Załącznik nr 2A do Ogłoszenia zamówieniu – Pakiet Nr 1 </w:t>
      </w:r>
    </w:p>
    <w:p w14:paraId="301599A3" w14:textId="26164911" w:rsidR="00097ABB" w:rsidRPr="00BA5B72" w:rsidRDefault="00097ABB" w:rsidP="0003673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BA5B72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                                                                                 </w:t>
      </w:r>
      <w:r w:rsidR="00036737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           </w:t>
      </w:r>
      <w:r w:rsidRPr="00BA5B72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 </w:t>
      </w:r>
      <w:r w:rsidRPr="00BA5B72">
        <w:rPr>
          <w:rFonts w:ascii="Times New Roman" w:eastAsia="Times New Roman" w:hAnsi="Times New Roman"/>
          <w:i/>
          <w:iCs/>
          <w:sz w:val="24"/>
          <w:szCs w:val="24"/>
        </w:rPr>
        <w:t>…………………………………….</w:t>
      </w:r>
    </w:p>
    <w:p w14:paraId="47B3D66F" w14:textId="3FFDC82C" w:rsidR="00097ABB" w:rsidRPr="00BA5B72" w:rsidRDefault="00097ABB" w:rsidP="0003673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BA5B72">
        <w:rPr>
          <w:rFonts w:ascii="Times New Roman" w:eastAsia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/ miejscowość i data/</w:t>
      </w:r>
    </w:p>
    <w:p w14:paraId="59364075" w14:textId="77777777" w:rsidR="00097ABB" w:rsidRPr="00BA5B72" w:rsidRDefault="00097ABB" w:rsidP="0003673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BA5B72">
        <w:rPr>
          <w:rFonts w:ascii="Times New Roman" w:eastAsia="Times New Roman" w:hAnsi="Times New Roman"/>
          <w:i/>
          <w:iCs/>
          <w:sz w:val="24"/>
          <w:szCs w:val="24"/>
        </w:rPr>
        <w:t>...............................................</w:t>
      </w:r>
    </w:p>
    <w:p w14:paraId="1153A412" w14:textId="77777777" w:rsidR="00097ABB" w:rsidRPr="00BA5B72" w:rsidRDefault="00097ABB" w:rsidP="0003673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BA5B72">
        <w:rPr>
          <w:rFonts w:ascii="Times New Roman" w:eastAsia="Times New Roman" w:hAnsi="Times New Roman"/>
          <w:i/>
          <w:iCs/>
          <w:sz w:val="24"/>
          <w:szCs w:val="24"/>
        </w:rPr>
        <w:t xml:space="preserve">   / pieczęć Wykonawcy/</w:t>
      </w:r>
    </w:p>
    <w:p w14:paraId="50C9F8AA" w14:textId="77777777" w:rsidR="00097ABB" w:rsidRPr="00BA5B72" w:rsidRDefault="00097ABB" w:rsidP="00036737">
      <w:pPr>
        <w:spacing w:after="0" w:line="240" w:lineRule="auto"/>
        <w:ind w:left="423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6F557F73" w14:textId="77777777" w:rsidR="00097ABB" w:rsidRPr="00BA5B72" w:rsidRDefault="00097ABB" w:rsidP="00036737">
      <w:pPr>
        <w:spacing w:after="0" w:line="240" w:lineRule="auto"/>
        <w:ind w:left="4230"/>
        <w:jc w:val="both"/>
        <w:rPr>
          <w:rFonts w:ascii="Times New Roman" w:eastAsia="Times New Roman" w:hAnsi="Times New Roman"/>
          <w:sz w:val="24"/>
          <w:szCs w:val="24"/>
        </w:rPr>
      </w:pPr>
      <w:r w:rsidRPr="00BA5B72">
        <w:rPr>
          <w:rFonts w:ascii="Times New Roman" w:eastAsia="Times New Roman" w:hAnsi="Times New Roman"/>
          <w:sz w:val="24"/>
          <w:szCs w:val="24"/>
        </w:rPr>
        <w:t>Do  Zamawiającego</w:t>
      </w:r>
    </w:p>
    <w:p w14:paraId="3E075BFC" w14:textId="77777777" w:rsidR="00097ABB" w:rsidRPr="00BA5B72" w:rsidRDefault="00097ABB" w:rsidP="00036737">
      <w:pPr>
        <w:spacing w:after="0" w:line="240" w:lineRule="auto"/>
        <w:ind w:left="4230"/>
        <w:jc w:val="both"/>
        <w:rPr>
          <w:rFonts w:ascii="Times New Roman" w:eastAsia="Times New Roman" w:hAnsi="Times New Roman"/>
          <w:sz w:val="24"/>
          <w:szCs w:val="24"/>
        </w:rPr>
      </w:pPr>
      <w:r w:rsidRPr="00BA5B72">
        <w:rPr>
          <w:rFonts w:ascii="Times New Roman" w:eastAsia="Times New Roman" w:hAnsi="Times New Roman"/>
          <w:sz w:val="24"/>
          <w:szCs w:val="24"/>
        </w:rPr>
        <w:t>Miejski Ośrodek Pomocy Rodzinie</w:t>
      </w:r>
    </w:p>
    <w:p w14:paraId="3B609A1B" w14:textId="77777777" w:rsidR="00097ABB" w:rsidRPr="00BA5B72" w:rsidRDefault="00097ABB" w:rsidP="00036737">
      <w:pPr>
        <w:spacing w:after="0" w:line="240" w:lineRule="auto"/>
        <w:ind w:left="423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A5B72">
        <w:rPr>
          <w:rFonts w:ascii="Times New Roman" w:eastAsia="Times New Roman" w:hAnsi="Times New Roman"/>
          <w:sz w:val="24"/>
          <w:szCs w:val="24"/>
        </w:rPr>
        <w:t>w Białymstoku</w:t>
      </w:r>
      <w:r w:rsidRPr="00BA5B72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5C11048" w14:textId="77777777" w:rsidR="00097ABB" w:rsidRPr="00097ABB" w:rsidRDefault="00097ABB" w:rsidP="00036737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1A9A8010" w14:textId="77777777" w:rsidR="00097ABB" w:rsidRPr="00BA5B72" w:rsidRDefault="00097ABB" w:rsidP="00036737">
      <w:pPr>
        <w:pStyle w:val="Nagwek1"/>
        <w:spacing w:before="0"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</w:rPr>
      </w:pPr>
      <w:r w:rsidRPr="00BA5B72">
        <w:rPr>
          <w:rFonts w:ascii="Times New Roman" w:eastAsia="Times New Roman" w:hAnsi="Times New Roman" w:cs="Times New Roman"/>
          <w:b w:val="0"/>
          <w:bCs w:val="0"/>
        </w:rPr>
        <w:t>FORMULARZ OFERTY</w:t>
      </w:r>
    </w:p>
    <w:p w14:paraId="342F9A7D" w14:textId="77777777" w:rsidR="00097ABB" w:rsidRPr="00BA5B72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467B7D" w14:textId="77777777" w:rsidR="00097ABB" w:rsidRPr="00BA5B72" w:rsidRDefault="00097ABB" w:rsidP="00036737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BA5B72">
        <w:rPr>
          <w:rFonts w:ascii="Times New Roman" w:eastAsia="Times New Roman" w:hAnsi="Times New Roman"/>
          <w:sz w:val="24"/>
          <w:szCs w:val="24"/>
        </w:rPr>
        <w:t>Przystępując do postępowania o udzielenie zamówienia publicznego pn. „</w:t>
      </w:r>
      <w:r w:rsidR="00065932" w:rsidRPr="00BA5B72">
        <w:rPr>
          <w:rFonts w:ascii="Times New Roman" w:hAnsi="Times New Roman"/>
          <w:sz w:val="24"/>
          <w:szCs w:val="24"/>
        </w:rPr>
        <w:t>Zakup i dostawa sprzętu komputerowego wraz z oprogramowaniem do Miejskiego Ośrodka Pomocy Rodzinie w Białymstoku</w:t>
      </w:r>
      <w:r w:rsidRPr="00BA5B72">
        <w:rPr>
          <w:rFonts w:ascii="Times New Roman" w:eastAsia="Times New Roman" w:hAnsi="Times New Roman"/>
          <w:sz w:val="24"/>
          <w:szCs w:val="24"/>
        </w:rPr>
        <w:t>”, którego wartość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="00065932" w:rsidRPr="00BA5B72">
        <w:rPr>
          <w:rFonts w:ascii="Times New Roman" w:eastAsia="Tahoma" w:hAnsi="Times New Roman"/>
          <w:sz w:val="24"/>
          <w:szCs w:val="24"/>
        </w:rPr>
        <w:t xml:space="preserve">nie </w:t>
      </w:r>
      <w:r w:rsidRPr="00BA5B72">
        <w:rPr>
          <w:rFonts w:ascii="Times New Roman" w:eastAsia="Tahoma" w:hAnsi="Times New Roman"/>
          <w:sz w:val="24"/>
          <w:szCs w:val="24"/>
        </w:rPr>
        <w:t xml:space="preserve">przekracza </w:t>
      </w:r>
      <w:r w:rsidRPr="00BA5B72">
        <w:rPr>
          <w:rFonts w:ascii="Times New Roman" w:eastAsia="Times New Roman" w:hAnsi="Times New Roman"/>
          <w:sz w:val="24"/>
          <w:szCs w:val="24"/>
        </w:rPr>
        <w:t>wyrażon</w:t>
      </w:r>
      <w:r w:rsidR="00065932" w:rsidRPr="00BA5B72">
        <w:rPr>
          <w:rFonts w:ascii="Times New Roman" w:eastAsia="Times New Roman" w:hAnsi="Times New Roman"/>
          <w:sz w:val="24"/>
          <w:szCs w:val="24"/>
        </w:rPr>
        <w:t>ej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w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złotych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równowartoś</w:t>
      </w:r>
      <w:r w:rsidR="00065932" w:rsidRPr="00BA5B72">
        <w:rPr>
          <w:rFonts w:ascii="Times New Roman" w:eastAsia="Times New Roman" w:hAnsi="Times New Roman"/>
          <w:sz w:val="24"/>
          <w:szCs w:val="24"/>
        </w:rPr>
        <w:t>ci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30 000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euro</w:t>
      </w:r>
      <w:r w:rsidRPr="00BA5B72">
        <w:rPr>
          <w:rFonts w:ascii="Times New Roman" w:eastAsia="Tahoma" w:hAnsi="Times New Roman"/>
          <w:sz w:val="24"/>
          <w:szCs w:val="24"/>
        </w:rPr>
        <w:t xml:space="preserve"> </w:t>
      </w:r>
      <w:r w:rsidRPr="00BA5B72">
        <w:rPr>
          <w:rFonts w:ascii="Times New Roman" w:eastAsia="Times New Roman" w:hAnsi="Times New Roman"/>
          <w:sz w:val="24"/>
          <w:szCs w:val="24"/>
        </w:rPr>
        <w:t>netto,</w:t>
      </w:r>
      <w:r w:rsidRPr="00BA5B72">
        <w:rPr>
          <w:rFonts w:ascii="Times New Roman" w:eastAsia="Tahoma" w:hAnsi="Times New Roman"/>
          <w:sz w:val="24"/>
          <w:szCs w:val="24"/>
        </w:rPr>
        <w:t xml:space="preserve"> z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wyłączeniem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stosowania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przepisów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ustawy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z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dnia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29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stycznia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2004r.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Prawo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zamówień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publicznych</w:t>
      </w:r>
      <w:r w:rsidR="00065932"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</w:t>
      </w:r>
      <w:r w:rsidR="00065932" w:rsidRPr="00BA5B72">
        <w:rPr>
          <w:rFonts w:ascii="Times New Roman" w:hAnsi="Times New Roman"/>
          <w:sz w:val="24"/>
          <w:szCs w:val="24"/>
        </w:rPr>
        <w:t xml:space="preserve">(Dz. U. z 2019r. poz. 1843 z </w:t>
      </w:r>
      <w:proofErr w:type="spellStart"/>
      <w:r w:rsidR="00065932" w:rsidRPr="00BA5B72">
        <w:rPr>
          <w:rFonts w:ascii="Times New Roman" w:hAnsi="Times New Roman"/>
          <w:sz w:val="24"/>
          <w:szCs w:val="24"/>
        </w:rPr>
        <w:t>późn</w:t>
      </w:r>
      <w:proofErr w:type="spellEnd"/>
      <w:r w:rsidR="00065932" w:rsidRPr="00BA5B72">
        <w:rPr>
          <w:rFonts w:ascii="Times New Roman" w:hAnsi="Times New Roman"/>
          <w:sz w:val="24"/>
          <w:szCs w:val="24"/>
        </w:rPr>
        <w:t>. zm.)</w:t>
      </w:r>
      <w:r w:rsidRPr="00BA5B72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,</w:t>
      </w:r>
      <w:r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 xml:space="preserve"> na podstawie art. </w:t>
      </w:r>
      <w:r w:rsidR="00065932" w:rsidRPr="00BA5B72">
        <w:rPr>
          <w:rFonts w:ascii="Times New Roman" w:eastAsia="Tahoma" w:hAnsi="Times New Roman"/>
          <w:color w:val="000000"/>
          <w:sz w:val="24"/>
          <w:szCs w:val="24"/>
          <w:lang w:eastAsia="zh-CN"/>
        </w:rPr>
        <w:t>4 pkt 8</w:t>
      </w:r>
      <w:r w:rsidRPr="00BA5B72">
        <w:rPr>
          <w:rFonts w:ascii="Times New Roman" w:eastAsia="Times New Roman" w:hAnsi="Times New Roman"/>
          <w:sz w:val="24"/>
          <w:szCs w:val="24"/>
          <w:lang w:eastAsia="zh-CN"/>
        </w:rPr>
        <w:t>,</w:t>
      </w:r>
    </w:p>
    <w:p w14:paraId="27FC283A" w14:textId="4E2B4554" w:rsidR="00097ABB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A5B72">
        <w:rPr>
          <w:rFonts w:ascii="Times New Roman" w:eastAsia="Times New Roman" w:hAnsi="Times New Roman"/>
          <w:sz w:val="24"/>
          <w:szCs w:val="24"/>
        </w:rPr>
        <w:t xml:space="preserve">OFERUJEMY: </w:t>
      </w:r>
      <w:r w:rsidR="00D65B2C" w:rsidRPr="00BA5B72">
        <w:rPr>
          <w:rFonts w:ascii="Times New Roman" w:eastAsia="Times New Roman" w:hAnsi="Times New Roman"/>
          <w:sz w:val="24"/>
          <w:szCs w:val="24"/>
        </w:rPr>
        <w:t xml:space="preserve">wykonanie dostawy </w:t>
      </w:r>
      <w:r w:rsidR="00D65B2C" w:rsidRPr="00BA5B72">
        <w:rPr>
          <w:rFonts w:ascii="Times New Roman" w:hAnsi="Times New Roman"/>
          <w:sz w:val="24"/>
          <w:szCs w:val="24"/>
        </w:rPr>
        <w:t>będącej częścią zamówienia nr 1 – Pakiet nr 1:</w:t>
      </w:r>
      <w:bookmarkStart w:id="0" w:name="_Hlk22553116"/>
      <w:r w:rsidR="00D65B2C" w:rsidRPr="00BA5B72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bookmarkEnd w:id="0"/>
      <w:r w:rsidR="00065932" w:rsidRPr="00BA5B72">
        <w:rPr>
          <w:rFonts w:ascii="Times New Roman" w:hAnsi="Times New Roman"/>
          <w:sz w:val="24"/>
          <w:szCs w:val="24"/>
        </w:rPr>
        <w:t xml:space="preserve">Dostawa </w:t>
      </w:r>
      <w:r w:rsidR="00065932" w:rsidRPr="00BA5B72">
        <w:rPr>
          <w:rFonts w:ascii="Times New Roman" w:hAnsi="Times New Roman"/>
          <w:sz w:val="24"/>
          <w:szCs w:val="24"/>
          <w:lang w:eastAsia="zh-CN"/>
        </w:rPr>
        <w:t xml:space="preserve">komputerów przenośnych typu laptop </w:t>
      </w:r>
      <w:r w:rsidR="00065932" w:rsidRPr="00BA5B72">
        <w:rPr>
          <w:rFonts w:ascii="Times New Roman" w:hAnsi="Times New Roman"/>
          <w:sz w:val="24"/>
          <w:szCs w:val="24"/>
        </w:rPr>
        <w:t xml:space="preserve">wraz z oprogramowaniem </w:t>
      </w:r>
      <w:r w:rsidR="005B1DAA">
        <w:rPr>
          <w:rFonts w:ascii="Times New Roman" w:hAnsi="Times New Roman"/>
          <w:sz w:val="24"/>
          <w:szCs w:val="24"/>
        </w:rPr>
        <w:t>do</w:t>
      </w:r>
      <w:r w:rsidR="00065932" w:rsidRPr="00BA5B72">
        <w:rPr>
          <w:rFonts w:ascii="Times New Roman" w:hAnsi="Times New Roman"/>
          <w:sz w:val="24"/>
          <w:szCs w:val="24"/>
        </w:rPr>
        <w:t xml:space="preserve"> Miejski</w:t>
      </w:r>
      <w:r w:rsidR="005B1DAA">
        <w:rPr>
          <w:rFonts w:ascii="Times New Roman" w:hAnsi="Times New Roman"/>
          <w:sz w:val="24"/>
          <w:szCs w:val="24"/>
        </w:rPr>
        <w:t>ego</w:t>
      </w:r>
      <w:r w:rsidR="00065932" w:rsidRPr="00BA5B72">
        <w:rPr>
          <w:rFonts w:ascii="Times New Roman" w:hAnsi="Times New Roman"/>
          <w:sz w:val="24"/>
          <w:szCs w:val="24"/>
        </w:rPr>
        <w:t xml:space="preserve"> Ośrod</w:t>
      </w:r>
      <w:r w:rsidR="005B1DAA">
        <w:rPr>
          <w:rFonts w:ascii="Times New Roman" w:hAnsi="Times New Roman"/>
          <w:sz w:val="24"/>
          <w:szCs w:val="24"/>
        </w:rPr>
        <w:t>ka</w:t>
      </w:r>
      <w:r w:rsidR="00065932" w:rsidRPr="00BA5B72">
        <w:rPr>
          <w:rFonts w:ascii="Times New Roman" w:hAnsi="Times New Roman"/>
          <w:sz w:val="24"/>
          <w:szCs w:val="24"/>
        </w:rPr>
        <w:t xml:space="preserve"> Pomocy Rodzinie w Białymstoku </w:t>
      </w:r>
      <w:r w:rsidR="00D65B2C" w:rsidRPr="00BA5B72">
        <w:rPr>
          <w:rFonts w:ascii="Times New Roman" w:eastAsia="Times New Roman" w:hAnsi="Times New Roman"/>
          <w:sz w:val="24"/>
          <w:szCs w:val="24"/>
          <w:lang w:eastAsia="zh-CN"/>
        </w:rPr>
        <w:t xml:space="preserve">, </w:t>
      </w:r>
      <w:r w:rsidRPr="00BA5B72">
        <w:rPr>
          <w:rFonts w:ascii="Times New Roman" w:eastAsia="Times New Roman" w:hAnsi="Times New Roman"/>
          <w:sz w:val="24"/>
          <w:szCs w:val="24"/>
        </w:rPr>
        <w:t xml:space="preserve"> opisanej w ogłoszeniu o zamówieniu, na warunkach określonych w ogłoszeniu o zamówieniu i zgodnie z ogłoszeniem o zamówieniu, oraz na warunkach określonych w niniejszej ofercie:</w:t>
      </w:r>
    </w:p>
    <w:p w14:paraId="56BF0D9F" w14:textId="77777777" w:rsidR="00036737" w:rsidRPr="00BA5B72" w:rsidRDefault="00036737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FA00D4B" w14:textId="77777777" w:rsidR="00097ABB" w:rsidRPr="00BA5B72" w:rsidRDefault="00097ABB" w:rsidP="00036737">
      <w:pPr>
        <w:pStyle w:val="Nagwek1"/>
        <w:spacing w:before="0" w:after="0" w:line="240" w:lineRule="auto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zh-CN"/>
        </w:rPr>
      </w:pPr>
      <w:r w:rsidRPr="00BA5B72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zh-CN"/>
        </w:rPr>
        <w:t>1. Oferuję wykonanie całości zamówienia za cenę:**</w:t>
      </w:r>
    </w:p>
    <w:p w14:paraId="0A2AB005" w14:textId="77777777" w:rsidR="00097ABB" w:rsidRPr="00BA5B72" w:rsidRDefault="00097ABB" w:rsidP="0003673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2AF6505" w14:textId="77777777" w:rsidR="00097ABB" w:rsidRPr="00BA5B72" w:rsidRDefault="00097ABB" w:rsidP="0003673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BA5B72">
        <w:rPr>
          <w:rFonts w:ascii="Times New Roman" w:eastAsia="Times New Roman" w:hAnsi="Times New Roman"/>
          <w:sz w:val="24"/>
          <w:szCs w:val="24"/>
          <w:lang w:eastAsia="zh-CN"/>
        </w:rPr>
        <w:t xml:space="preserve">Cenę ofertową netto: ………………………zł  (słownie: …………………………………………………. złotych), </w:t>
      </w:r>
    </w:p>
    <w:p w14:paraId="3DC322F2" w14:textId="77777777" w:rsidR="00097ABB" w:rsidRPr="00BA5B72" w:rsidRDefault="00097ABB" w:rsidP="0003673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BA5B72">
        <w:rPr>
          <w:rFonts w:ascii="Times New Roman" w:eastAsia="Times New Roman" w:hAnsi="Times New Roman"/>
          <w:sz w:val="24"/>
          <w:szCs w:val="24"/>
          <w:lang w:eastAsia="zh-CN"/>
        </w:rPr>
        <w:t>wartość podatku VAT ………………………zł,</w:t>
      </w:r>
    </w:p>
    <w:p w14:paraId="02206540" w14:textId="77777777" w:rsidR="00097ABB" w:rsidRPr="00BA5B72" w:rsidRDefault="00097ABB" w:rsidP="0003673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FD8F8BB" w14:textId="77777777" w:rsidR="00097ABB" w:rsidRPr="00BA5B72" w:rsidRDefault="00097ABB" w:rsidP="00036737">
      <w:pPr>
        <w:suppressAutoHyphens/>
        <w:spacing w:after="0" w:line="240" w:lineRule="auto"/>
        <w:ind w:right="-288"/>
        <w:rPr>
          <w:rFonts w:ascii="Times New Roman" w:eastAsia="Times New Roman" w:hAnsi="Times New Roman"/>
          <w:sz w:val="24"/>
          <w:szCs w:val="24"/>
          <w:lang w:eastAsia="zh-CN"/>
        </w:rPr>
      </w:pPr>
      <w:r w:rsidRPr="00BA5B72">
        <w:rPr>
          <w:rFonts w:ascii="Times New Roman" w:eastAsia="Times New Roman" w:hAnsi="Times New Roman"/>
          <w:sz w:val="24"/>
          <w:szCs w:val="24"/>
          <w:lang w:eastAsia="zh-CN"/>
        </w:rPr>
        <w:t xml:space="preserve">Cenę ofertową brutto ………………………zł  (słownie: …………………………………………………. złotych), </w:t>
      </w:r>
    </w:p>
    <w:p w14:paraId="31CAE56B" w14:textId="77777777" w:rsidR="00097ABB" w:rsidRPr="00BA5B72" w:rsidRDefault="00097ABB" w:rsidP="00036737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4FD00F4A" w14:textId="77777777" w:rsidR="00097ABB" w:rsidRDefault="00097ABB" w:rsidP="00036737">
      <w:pPr>
        <w:suppressAutoHyphens/>
        <w:spacing w:after="0" w:line="240" w:lineRule="auto"/>
        <w:ind w:right="-289"/>
        <w:rPr>
          <w:rFonts w:ascii="Times New Roman" w:eastAsia="Times New Roman" w:hAnsi="Times New Roman"/>
          <w:lang w:eastAsia="zh-CN"/>
        </w:rPr>
      </w:pPr>
      <w:r w:rsidRPr="00BA5B72">
        <w:rPr>
          <w:rFonts w:ascii="Times New Roman" w:eastAsia="Times New Roman" w:hAnsi="Times New Roman"/>
          <w:sz w:val="24"/>
          <w:szCs w:val="24"/>
          <w:lang w:eastAsia="zh-CN"/>
        </w:rPr>
        <w:t>obliczoną zgodnie z załączonym Formularzem cenowym, stanowiącym załącznik do Formularza oferty</w:t>
      </w:r>
      <w:r w:rsidRPr="00097ABB">
        <w:rPr>
          <w:rFonts w:ascii="Times New Roman" w:eastAsia="Times New Roman" w:hAnsi="Times New Roman"/>
          <w:lang w:eastAsia="zh-CN"/>
        </w:rPr>
        <w:t>.</w:t>
      </w:r>
    </w:p>
    <w:p w14:paraId="7BE7666A" w14:textId="77777777" w:rsidR="007D18D2" w:rsidRDefault="007D18D2" w:rsidP="00036737">
      <w:pPr>
        <w:suppressAutoHyphens/>
        <w:spacing w:after="0" w:line="240" w:lineRule="auto"/>
        <w:ind w:right="-289"/>
        <w:jc w:val="both"/>
        <w:rPr>
          <w:rFonts w:ascii="Times New Roman" w:eastAsia="Times New Roman" w:hAnsi="Times New Roman"/>
          <w:lang w:eastAsia="zh-CN"/>
        </w:rPr>
      </w:pPr>
    </w:p>
    <w:p w14:paraId="7750FD38" w14:textId="77777777" w:rsidR="007D18D2" w:rsidRPr="00036737" w:rsidRDefault="007D18D2" w:rsidP="00036737">
      <w:pPr>
        <w:suppressAutoHyphens/>
        <w:spacing w:after="0" w:line="240" w:lineRule="auto"/>
        <w:ind w:right="-287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sz w:val="24"/>
          <w:szCs w:val="24"/>
          <w:lang w:eastAsia="zh-CN"/>
        </w:rPr>
        <w:t>2. Oferujemy dostawę</w:t>
      </w:r>
      <w:r w:rsidRPr="00036737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 </w:t>
      </w:r>
      <w:r w:rsidR="00065932" w:rsidRPr="00036737">
        <w:rPr>
          <w:rFonts w:ascii="Times New Roman" w:eastAsia="Times New Roman" w:hAnsi="Times New Roman"/>
          <w:sz w:val="24"/>
          <w:szCs w:val="24"/>
          <w:lang w:eastAsia="zh-CN"/>
        </w:rPr>
        <w:t>komputerów przenośnych</w:t>
      </w:r>
      <w:r w:rsidR="00065932" w:rsidRPr="00036737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 xml:space="preserve"> </w:t>
      </w:r>
      <w:r w:rsidRPr="00036737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065932" w:rsidRPr="00036737">
        <w:rPr>
          <w:rFonts w:ascii="Times New Roman" w:eastAsia="Times New Roman" w:hAnsi="Times New Roman"/>
          <w:sz w:val="24"/>
          <w:szCs w:val="24"/>
          <w:lang w:eastAsia="zh-CN"/>
        </w:rPr>
        <w:t xml:space="preserve">typu laptop </w:t>
      </w:r>
      <w:r w:rsidRPr="00036737">
        <w:rPr>
          <w:rFonts w:ascii="Times New Roman" w:eastAsia="Times New Roman" w:hAnsi="Times New Roman"/>
          <w:sz w:val="24"/>
          <w:szCs w:val="24"/>
          <w:lang w:eastAsia="zh-CN"/>
        </w:rPr>
        <w:t xml:space="preserve">z oprogramowaniem, o parametrach technicznych, zamieszczonych w poniżej specyfikacji technicznej: </w:t>
      </w:r>
      <w:r w:rsidRPr="00036737">
        <w:rPr>
          <w:rFonts w:ascii="Times New Roman" w:eastAsia="Times New Roman" w:hAnsi="Times New Roman"/>
          <w:b/>
          <w:sz w:val="24"/>
          <w:szCs w:val="24"/>
          <w:lang w:eastAsia="zh-CN"/>
        </w:rPr>
        <w:t>***</w:t>
      </w:r>
    </w:p>
    <w:p w14:paraId="790F5257" w14:textId="77777777" w:rsidR="007D18D2" w:rsidRPr="007D18D2" w:rsidRDefault="007D18D2" w:rsidP="00036737">
      <w:pPr>
        <w:suppressAutoHyphens/>
        <w:spacing w:after="0" w:line="240" w:lineRule="auto"/>
        <w:ind w:right="-287"/>
        <w:jc w:val="both"/>
        <w:rPr>
          <w:rFonts w:ascii="Times New Roman" w:eastAsia="Times New Roman" w:hAnsi="Times New Roman"/>
          <w:i/>
          <w:lang w:eastAsia="zh-CN"/>
        </w:rPr>
      </w:pPr>
    </w:p>
    <w:p w14:paraId="5BD6BD54" w14:textId="77777777" w:rsidR="007D18D2" w:rsidRPr="00036737" w:rsidRDefault="007D18D2" w:rsidP="000367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" w:name="OLE_LINK1"/>
      <w:bookmarkStart w:id="2" w:name="_Hlk22807846"/>
      <w:r w:rsidRPr="00036737">
        <w:rPr>
          <w:rFonts w:ascii="Times New Roman" w:hAnsi="Times New Roman"/>
          <w:iCs/>
          <w:sz w:val="24"/>
          <w:szCs w:val="24"/>
        </w:rPr>
        <w:t xml:space="preserve">1) </w:t>
      </w:r>
      <w:r w:rsidR="00E654CF" w:rsidRPr="00036737">
        <w:rPr>
          <w:rFonts w:ascii="Times New Roman" w:hAnsi="Times New Roman"/>
          <w:iCs/>
          <w:sz w:val="24"/>
          <w:szCs w:val="24"/>
        </w:rPr>
        <w:t xml:space="preserve">Komputer przenośny typu laptop </w:t>
      </w:r>
      <w:r w:rsidRPr="00036737">
        <w:rPr>
          <w:rFonts w:ascii="Times New Roman" w:hAnsi="Times New Roman"/>
          <w:iCs/>
          <w:sz w:val="24"/>
          <w:szCs w:val="24"/>
        </w:rPr>
        <w:t xml:space="preserve">z oprogramowaniem – </w:t>
      </w:r>
      <w:r w:rsidR="00E41B09" w:rsidRPr="00036737">
        <w:rPr>
          <w:rFonts w:ascii="Times New Roman" w:hAnsi="Times New Roman"/>
          <w:iCs/>
          <w:sz w:val="24"/>
          <w:szCs w:val="24"/>
        </w:rPr>
        <w:t>25</w:t>
      </w:r>
      <w:r w:rsidRPr="00036737">
        <w:rPr>
          <w:rFonts w:ascii="Times New Roman" w:hAnsi="Times New Roman"/>
          <w:iCs/>
          <w:sz w:val="24"/>
          <w:szCs w:val="24"/>
        </w:rPr>
        <w:t xml:space="preserve"> szt. (tego samego producenta i tego samego modelu)</w:t>
      </w:r>
      <w:bookmarkEnd w:id="1"/>
    </w:p>
    <w:p w14:paraId="582A24BE" w14:textId="0168D4C3" w:rsidR="007D18D2" w:rsidRPr="00036737" w:rsidRDefault="007D18D2" w:rsidP="00036737">
      <w:pPr>
        <w:tabs>
          <w:tab w:val="right" w:pos="9072"/>
        </w:tabs>
        <w:spacing w:after="0" w:line="240" w:lineRule="auto"/>
        <w:contextualSpacing/>
        <w:jc w:val="both"/>
        <w:rPr>
          <w:rFonts w:ascii="Tahoma" w:hAnsi="Tahoma" w:cs="Tahoma"/>
          <w:sz w:val="24"/>
          <w:szCs w:val="24"/>
          <w:lang w:eastAsia="zh-CN"/>
        </w:rPr>
      </w:pPr>
      <w:r w:rsidRPr="00036737">
        <w:rPr>
          <w:rFonts w:ascii="Tahoma" w:hAnsi="Tahoma" w:cs="Tahoma"/>
          <w:sz w:val="24"/>
          <w:szCs w:val="24"/>
          <w:lang w:eastAsia="zh-CN"/>
        </w:rPr>
        <w:t>………………………………………….…………………………………………………………………………**</w:t>
      </w:r>
    </w:p>
    <w:p w14:paraId="63D07612" w14:textId="2DB6EAEC" w:rsidR="007D18D2" w:rsidRDefault="007D18D2" w:rsidP="00036737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vertAlign w:val="superscript"/>
          <w:lang w:eastAsia="zh-CN"/>
        </w:rPr>
      </w:pPr>
      <w:r w:rsidRPr="00036737">
        <w:rPr>
          <w:rFonts w:ascii="Tahoma" w:eastAsia="Times New Roman" w:hAnsi="Tahoma" w:cs="Tahoma"/>
          <w:color w:val="333333"/>
          <w:sz w:val="24"/>
          <w:szCs w:val="24"/>
          <w:vertAlign w:val="superscript"/>
          <w:lang w:eastAsia="zh-CN"/>
        </w:rPr>
        <w:t xml:space="preserve">                                                        </w:t>
      </w:r>
      <w:r w:rsidRPr="00036737">
        <w:rPr>
          <w:rFonts w:ascii="Times New Roman" w:eastAsia="Times New Roman" w:hAnsi="Times New Roman"/>
          <w:color w:val="333333"/>
          <w:sz w:val="24"/>
          <w:szCs w:val="24"/>
          <w:vertAlign w:val="superscript"/>
          <w:lang w:eastAsia="zh-CN"/>
        </w:rPr>
        <w:t>(podać nazwę producenta i dokładną nazwę modelu  i typu)</w:t>
      </w:r>
    </w:p>
    <w:tbl>
      <w:tblPr>
        <w:tblStyle w:val="Tabela-Siatka"/>
        <w:tblW w:w="5116" w:type="pct"/>
        <w:tblLook w:val="04A0" w:firstRow="1" w:lastRow="0" w:firstColumn="1" w:lastColumn="0" w:noHBand="0" w:noVBand="1"/>
      </w:tblPr>
      <w:tblGrid>
        <w:gridCol w:w="543"/>
        <w:gridCol w:w="2055"/>
        <w:gridCol w:w="4636"/>
        <w:gridCol w:w="2038"/>
      </w:tblGrid>
      <w:tr w:rsidR="007D18D2" w:rsidRPr="007D18D2" w14:paraId="6506032E" w14:textId="77777777" w:rsidTr="000E079B">
        <w:tc>
          <w:tcPr>
            <w:tcW w:w="249" w:type="pct"/>
          </w:tcPr>
          <w:p w14:paraId="121F7133" w14:textId="77777777" w:rsidR="007D18D2" w:rsidRPr="00036737" w:rsidRDefault="007D18D2" w:rsidP="00036737">
            <w:pPr>
              <w:pStyle w:val="Nagwek1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170" w:type="pct"/>
            <w:hideMark/>
          </w:tcPr>
          <w:p w14:paraId="5B467F14" w14:textId="77777777" w:rsidR="007D18D2" w:rsidRPr="00036737" w:rsidRDefault="007D18D2" w:rsidP="00036737">
            <w:pPr>
              <w:pStyle w:val="Nagwek1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Nazwa komponentu</w:t>
            </w:r>
          </w:p>
        </w:tc>
        <w:tc>
          <w:tcPr>
            <w:tcW w:w="2419" w:type="pct"/>
            <w:hideMark/>
          </w:tcPr>
          <w:p w14:paraId="3A85FC08" w14:textId="77777777" w:rsidR="007D18D2" w:rsidRPr="00036737" w:rsidRDefault="007D18D2" w:rsidP="00036737">
            <w:pPr>
              <w:pStyle w:val="Nagwek1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  <w:t xml:space="preserve">Wymagane minimalne parametry techniczne </w:t>
            </w:r>
          </w:p>
        </w:tc>
        <w:tc>
          <w:tcPr>
            <w:tcW w:w="1161" w:type="pct"/>
          </w:tcPr>
          <w:p w14:paraId="4122899C" w14:textId="77777777" w:rsidR="007D18D2" w:rsidRPr="00036737" w:rsidRDefault="007D18D2" w:rsidP="00036737">
            <w:pPr>
              <w:pStyle w:val="Nagwek1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Rzeczywiste parametry techniczne oferowanego sprzętu**</w:t>
            </w:r>
          </w:p>
        </w:tc>
      </w:tr>
      <w:tr w:rsidR="007D18D2" w:rsidRPr="007D18D2" w14:paraId="152A83B3" w14:textId="77777777" w:rsidTr="000E079B">
        <w:tc>
          <w:tcPr>
            <w:tcW w:w="249" w:type="pct"/>
          </w:tcPr>
          <w:p w14:paraId="32B4EFED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170" w:type="pct"/>
          </w:tcPr>
          <w:p w14:paraId="6265265F" w14:textId="77777777" w:rsidR="007D18D2" w:rsidRPr="00036737" w:rsidRDefault="00267019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Procesor</w:t>
            </w:r>
          </w:p>
        </w:tc>
        <w:tc>
          <w:tcPr>
            <w:tcW w:w="2419" w:type="pct"/>
          </w:tcPr>
          <w:p w14:paraId="5D7DEB18" w14:textId="77777777" w:rsidR="007D18D2" w:rsidRPr="00036737" w:rsidRDefault="00BB324F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Procesor o indeksie co najmniej 5230 punktów według rankingu </w:t>
            </w: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Passmark</w:t>
            </w:r>
            <w:proofErr w:type="spellEnd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lastRenderedPageBreak/>
              <w:t>Dostawca sprawdzi ranking w dniu  tworzenia oferty  i dołączy zrzut ekranu. (https://www.cpubenchmark.net/cpu_list.php)</w:t>
            </w:r>
          </w:p>
        </w:tc>
        <w:tc>
          <w:tcPr>
            <w:tcW w:w="1161" w:type="pct"/>
          </w:tcPr>
          <w:p w14:paraId="42B0D6BA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593E79DE" w14:textId="77777777" w:rsidTr="000E079B">
        <w:tc>
          <w:tcPr>
            <w:tcW w:w="249" w:type="pct"/>
          </w:tcPr>
          <w:p w14:paraId="1B0B339C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170" w:type="pct"/>
          </w:tcPr>
          <w:p w14:paraId="17C7A963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Taktowanie procesora (</w:t>
            </w: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Boost</w:t>
            </w:r>
            <w:proofErr w:type="spellEnd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419" w:type="pct"/>
          </w:tcPr>
          <w:p w14:paraId="61B9F9E7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mniejsze niż 3.0 GHz</w:t>
            </w:r>
          </w:p>
        </w:tc>
        <w:tc>
          <w:tcPr>
            <w:tcW w:w="1161" w:type="pct"/>
          </w:tcPr>
          <w:p w14:paraId="36B502F0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6CA3F4E8" w14:textId="77777777" w:rsidTr="000E079B">
        <w:tc>
          <w:tcPr>
            <w:tcW w:w="249" w:type="pct"/>
          </w:tcPr>
          <w:p w14:paraId="4CD61AD4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170" w:type="pct"/>
          </w:tcPr>
          <w:p w14:paraId="4CD02768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Przekątna ekranu</w:t>
            </w:r>
          </w:p>
        </w:tc>
        <w:tc>
          <w:tcPr>
            <w:tcW w:w="2419" w:type="pct"/>
          </w:tcPr>
          <w:p w14:paraId="6884AC4D" w14:textId="77777777" w:rsidR="007D18D2" w:rsidRPr="00036737" w:rsidRDefault="0059032E" w:rsidP="000367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mniej niż 15,6''</w:t>
            </w:r>
          </w:p>
        </w:tc>
        <w:tc>
          <w:tcPr>
            <w:tcW w:w="1161" w:type="pct"/>
          </w:tcPr>
          <w:p w14:paraId="44D2F8EA" w14:textId="77777777" w:rsidR="007D18D2" w:rsidRPr="00036737" w:rsidRDefault="007D18D2" w:rsidP="00036737">
            <w:pPr>
              <w:spacing w:after="0" w:line="240" w:lineRule="auto"/>
              <w:ind w:left="160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5181170B" w14:textId="77777777" w:rsidTr="000E079B">
        <w:tc>
          <w:tcPr>
            <w:tcW w:w="249" w:type="pct"/>
          </w:tcPr>
          <w:p w14:paraId="68F7688E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1170" w:type="pct"/>
          </w:tcPr>
          <w:p w14:paraId="76730E96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Rozdzielczość</w:t>
            </w:r>
          </w:p>
        </w:tc>
        <w:tc>
          <w:tcPr>
            <w:tcW w:w="2419" w:type="pct"/>
          </w:tcPr>
          <w:p w14:paraId="37038C20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mniej niż 1366 x 768</w:t>
            </w:r>
          </w:p>
        </w:tc>
        <w:tc>
          <w:tcPr>
            <w:tcW w:w="1161" w:type="pct"/>
          </w:tcPr>
          <w:p w14:paraId="1E237661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654F4601" w14:textId="77777777" w:rsidTr="000E079B">
        <w:trPr>
          <w:trHeight w:val="271"/>
        </w:trPr>
        <w:tc>
          <w:tcPr>
            <w:tcW w:w="249" w:type="pct"/>
          </w:tcPr>
          <w:p w14:paraId="605DD67D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170" w:type="pct"/>
          </w:tcPr>
          <w:p w14:paraId="0AFA5CEB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Powierzchnia matrycy</w:t>
            </w:r>
          </w:p>
        </w:tc>
        <w:tc>
          <w:tcPr>
            <w:tcW w:w="2419" w:type="pct"/>
          </w:tcPr>
          <w:p w14:paraId="41CB5F3D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Matowa</w:t>
            </w:r>
          </w:p>
        </w:tc>
        <w:tc>
          <w:tcPr>
            <w:tcW w:w="1161" w:type="pct"/>
          </w:tcPr>
          <w:p w14:paraId="32118605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8770B" w:rsidRPr="007E7C50" w14:paraId="03C6EB99" w14:textId="77777777" w:rsidTr="000E079B">
        <w:trPr>
          <w:trHeight w:val="380"/>
        </w:trPr>
        <w:tc>
          <w:tcPr>
            <w:tcW w:w="249" w:type="pct"/>
          </w:tcPr>
          <w:p w14:paraId="2D3D8C8D" w14:textId="77777777" w:rsidR="0028770B" w:rsidRPr="00036737" w:rsidRDefault="0028770B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170" w:type="pct"/>
          </w:tcPr>
          <w:p w14:paraId="2D45BE30" w14:textId="77777777" w:rsidR="0028770B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Technologia podświetlania</w:t>
            </w:r>
          </w:p>
        </w:tc>
        <w:tc>
          <w:tcPr>
            <w:tcW w:w="2419" w:type="pct"/>
          </w:tcPr>
          <w:p w14:paraId="679DFD6B" w14:textId="77777777" w:rsidR="0028770B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Diody LED</w:t>
            </w:r>
          </w:p>
        </w:tc>
        <w:tc>
          <w:tcPr>
            <w:tcW w:w="1161" w:type="pct"/>
          </w:tcPr>
          <w:p w14:paraId="330FE4BD" w14:textId="77777777" w:rsidR="0028770B" w:rsidRPr="00036737" w:rsidRDefault="0028770B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723A4CD1" w14:textId="77777777" w:rsidTr="000E079B">
        <w:tc>
          <w:tcPr>
            <w:tcW w:w="249" w:type="pct"/>
          </w:tcPr>
          <w:p w14:paraId="01490442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170" w:type="pct"/>
          </w:tcPr>
          <w:p w14:paraId="693509E0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Model karty graficznej</w:t>
            </w:r>
          </w:p>
        </w:tc>
        <w:tc>
          <w:tcPr>
            <w:tcW w:w="2419" w:type="pct"/>
          </w:tcPr>
          <w:p w14:paraId="32C8D588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Wbudowana</w:t>
            </w:r>
          </w:p>
        </w:tc>
        <w:tc>
          <w:tcPr>
            <w:tcW w:w="1161" w:type="pct"/>
          </w:tcPr>
          <w:p w14:paraId="5DB48AB6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747EE632" w14:textId="77777777" w:rsidTr="000E079B">
        <w:tc>
          <w:tcPr>
            <w:tcW w:w="249" w:type="pct"/>
          </w:tcPr>
          <w:p w14:paraId="41A1F2EC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1170" w:type="pct"/>
          </w:tcPr>
          <w:p w14:paraId="7CF13174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Zainstalowana pamięć RAM</w:t>
            </w:r>
          </w:p>
        </w:tc>
        <w:tc>
          <w:tcPr>
            <w:tcW w:w="2419" w:type="pct"/>
          </w:tcPr>
          <w:p w14:paraId="4C033AA8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8 GB</w:t>
            </w:r>
          </w:p>
        </w:tc>
        <w:tc>
          <w:tcPr>
            <w:tcW w:w="1161" w:type="pct"/>
          </w:tcPr>
          <w:p w14:paraId="32EE2143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15840787" w14:textId="77777777" w:rsidTr="000E079B">
        <w:tc>
          <w:tcPr>
            <w:tcW w:w="249" w:type="pct"/>
          </w:tcPr>
          <w:p w14:paraId="43520AB8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1170" w:type="pct"/>
          </w:tcPr>
          <w:p w14:paraId="3D7206BE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Maks. wielkość pamięci</w:t>
            </w:r>
          </w:p>
        </w:tc>
        <w:tc>
          <w:tcPr>
            <w:tcW w:w="2419" w:type="pct"/>
          </w:tcPr>
          <w:p w14:paraId="5A796EF4" w14:textId="77777777" w:rsidR="007D18D2" w:rsidRPr="00036737" w:rsidRDefault="0059032E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16 GB</w:t>
            </w:r>
          </w:p>
        </w:tc>
        <w:tc>
          <w:tcPr>
            <w:tcW w:w="1161" w:type="pct"/>
          </w:tcPr>
          <w:p w14:paraId="7FA26EDD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7D18D2" w:rsidRPr="007D18D2" w14:paraId="11CE1086" w14:textId="77777777" w:rsidTr="000E079B">
        <w:tc>
          <w:tcPr>
            <w:tcW w:w="249" w:type="pct"/>
          </w:tcPr>
          <w:p w14:paraId="0521879C" w14:textId="77777777" w:rsidR="007D18D2" w:rsidRPr="00036737" w:rsidRDefault="007D18D2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1170" w:type="pct"/>
          </w:tcPr>
          <w:p w14:paraId="725C1CAC" w14:textId="77777777" w:rsidR="007D18D2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Rodzaj pamięci</w:t>
            </w:r>
          </w:p>
        </w:tc>
        <w:tc>
          <w:tcPr>
            <w:tcW w:w="2419" w:type="pct"/>
          </w:tcPr>
          <w:p w14:paraId="52C4EABE" w14:textId="77777777" w:rsidR="007D18D2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DDR4</w:t>
            </w:r>
          </w:p>
        </w:tc>
        <w:tc>
          <w:tcPr>
            <w:tcW w:w="1161" w:type="pct"/>
          </w:tcPr>
          <w:p w14:paraId="676E6964" w14:textId="77777777" w:rsidR="007D18D2" w:rsidRPr="00036737" w:rsidRDefault="007D18D2" w:rsidP="00036737">
            <w:pPr>
              <w:spacing w:after="0" w:line="240" w:lineRule="auto"/>
              <w:ind w:left="302"/>
              <w:contextualSpacing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59938C26" w14:textId="77777777" w:rsidTr="000E079B">
        <w:tc>
          <w:tcPr>
            <w:tcW w:w="249" w:type="pct"/>
          </w:tcPr>
          <w:p w14:paraId="295CAD70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1170" w:type="pct"/>
          </w:tcPr>
          <w:p w14:paraId="63766379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Częstotliwość szyny pamięci</w:t>
            </w:r>
          </w:p>
        </w:tc>
        <w:tc>
          <w:tcPr>
            <w:tcW w:w="2419" w:type="pct"/>
          </w:tcPr>
          <w:p w14:paraId="4FD3053A" w14:textId="77777777" w:rsidR="00E23E28" w:rsidRPr="00036737" w:rsidRDefault="00E23E28" w:rsidP="00036737">
            <w:pPr>
              <w:suppressAutoHyphens/>
              <w:spacing w:after="0" w:line="240" w:lineRule="auto"/>
              <w:ind w:left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2666 MHz</w:t>
            </w:r>
          </w:p>
        </w:tc>
        <w:tc>
          <w:tcPr>
            <w:tcW w:w="1161" w:type="pct"/>
          </w:tcPr>
          <w:p w14:paraId="6D7C6DF7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38DC0E98" w14:textId="77777777" w:rsidTr="000E079B">
        <w:tc>
          <w:tcPr>
            <w:tcW w:w="249" w:type="pct"/>
          </w:tcPr>
          <w:p w14:paraId="0C746B8B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1170" w:type="pct"/>
          </w:tcPr>
          <w:p w14:paraId="694E6FE3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Typ dysku</w:t>
            </w:r>
          </w:p>
        </w:tc>
        <w:tc>
          <w:tcPr>
            <w:tcW w:w="2419" w:type="pct"/>
          </w:tcPr>
          <w:p w14:paraId="012740BE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SSD</w:t>
            </w:r>
          </w:p>
        </w:tc>
        <w:tc>
          <w:tcPr>
            <w:tcW w:w="1161" w:type="pct"/>
          </w:tcPr>
          <w:p w14:paraId="59EB745E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68A8FC33" w14:textId="77777777" w:rsidTr="000E079B">
        <w:tc>
          <w:tcPr>
            <w:tcW w:w="249" w:type="pct"/>
          </w:tcPr>
          <w:p w14:paraId="6D28B75B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1170" w:type="pct"/>
          </w:tcPr>
          <w:p w14:paraId="4E0F0B9A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Pojemność SSD</w:t>
            </w:r>
          </w:p>
        </w:tc>
        <w:tc>
          <w:tcPr>
            <w:tcW w:w="2419" w:type="pct"/>
          </w:tcPr>
          <w:p w14:paraId="323D025D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240 GB</w:t>
            </w:r>
          </w:p>
        </w:tc>
        <w:tc>
          <w:tcPr>
            <w:tcW w:w="1161" w:type="pct"/>
          </w:tcPr>
          <w:p w14:paraId="69908771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4D29EA7D" w14:textId="77777777" w:rsidTr="000E079B">
        <w:tc>
          <w:tcPr>
            <w:tcW w:w="249" w:type="pct"/>
          </w:tcPr>
          <w:p w14:paraId="35E01DEC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1170" w:type="pct"/>
          </w:tcPr>
          <w:p w14:paraId="71E8C810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Format szerokości SSD</w:t>
            </w:r>
          </w:p>
        </w:tc>
        <w:tc>
          <w:tcPr>
            <w:tcW w:w="2419" w:type="pct"/>
          </w:tcPr>
          <w:p w14:paraId="0A500C25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M.2</w:t>
            </w:r>
          </w:p>
        </w:tc>
        <w:tc>
          <w:tcPr>
            <w:tcW w:w="1161" w:type="pct"/>
          </w:tcPr>
          <w:p w14:paraId="3BEEA482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06A7DDD8" w14:textId="77777777" w:rsidTr="000E079B">
        <w:trPr>
          <w:trHeight w:val="264"/>
        </w:trPr>
        <w:tc>
          <w:tcPr>
            <w:tcW w:w="249" w:type="pct"/>
          </w:tcPr>
          <w:p w14:paraId="5C15A064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1170" w:type="pct"/>
          </w:tcPr>
          <w:p w14:paraId="44B6F425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Interfejs dysku SSD</w:t>
            </w:r>
          </w:p>
          <w:p w14:paraId="39C104C9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419" w:type="pct"/>
          </w:tcPr>
          <w:p w14:paraId="3CE16897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PCI-Express</w:t>
            </w:r>
          </w:p>
        </w:tc>
        <w:tc>
          <w:tcPr>
            <w:tcW w:w="1161" w:type="pct"/>
          </w:tcPr>
          <w:p w14:paraId="2E762CF7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22500FF4" w14:textId="77777777" w:rsidTr="000E079B">
        <w:trPr>
          <w:trHeight w:val="264"/>
        </w:trPr>
        <w:tc>
          <w:tcPr>
            <w:tcW w:w="249" w:type="pct"/>
          </w:tcPr>
          <w:p w14:paraId="70F66056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1170" w:type="pct"/>
          </w:tcPr>
          <w:p w14:paraId="36DABE46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Komunikacja</w:t>
            </w:r>
          </w:p>
        </w:tc>
        <w:tc>
          <w:tcPr>
            <w:tcW w:w="2419" w:type="pct"/>
          </w:tcPr>
          <w:p w14:paraId="00C2672A" w14:textId="77777777" w:rsidR="00E23E28" w:rsidRPr="00036737" w:rsidRDefault="00E23E28" w:rsidP="0003673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LAN 10/100/1000</w:t>
            </w:r>
          </w:p>
          <w:p w14:paraId="3CFC60AB" w14:textId="77777777" w:rsidR="00E23E28" w:rsidRPr="00036737" w:rsidRDefault="00E23E28" w:rsidP="0003673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WiFi</w:t>
            </w:r>
            <w:proofErr w:type="spellEnd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802.11 b/g/n</w:t>
            </w:r>
          </w:p>
          <w:p w14:paraId="3915529E" w14:textId="77777777" w:rsidR="00E23E28" w:rsidRPr="00036737" w:rsidRDefault="00E23E28" w:rsidP="0003673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Bluetooth</w:t>
            </w:r>
          </w:p>
        </w:tc>
        <w:tc>
          <w:tcPr>
            <w:tcW w:w="1161" w:type="pct"/>
          </w:tcPr>
          <w:p w14:paraId="020F5C2E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67E2DFAA" w14:textId="77777777" w:rsidTr="000E079B">
        <w:trPr>
          <w:trHeight w:val="264"/>
        </w:trPr>
        <w:tc>
          <w:tcPr>
            <w:tcW w:w="249" w:type="pct"/>
          </w:tcPr>
          <w:p w14:paraId="7480C2CE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1170" w:type="pct"/>
          </w:tcPr>
          <w:p w14:paraId="0ABE4E67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Porty USB</w:t>
            </w:r>
          </w:p>
        </w:tc>
        <w:tc>
          <w:tcPr>
            <w:tcW w:w="2419" w:type="pct"/>
          </w:tcPr>
          <w:p w14:paraId="41D278BE" w14:textId="77777777" w:rsidR="00E23E28" w:rsidRPr="00036737" w:rsidRDefault="00E23E28" w:rsidP="0003673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Co najmniej 1 x USB 2.0 </w:t>
            </w: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Type</w:t>
            </w:r>
            <w:proofErr w:type="spellEnd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-A</w:t>
            </w:r>
          </w:p>
          <w:p w14:paraId="426EFB1F" w14:textId="77777777" w:rsidR="00E23E28" w:rsidRPr="00036737" w:rsidRDefault="00E23E28" w:rsidP="0003673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Co najmniej 2 x USB 3.0 </w:t>
            </w: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Type</w:t>
            </w:r>
            <w:proofErr w:type="spellEnd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-A</w:t>
            </w:r>
          </w:p>
        </w:tc>
        <w:tc>
          <w:tcPr>
            <w:tcW w:w="1161" w:type="pct"/>
          </w:tcPr>
          <w:p w14:paraId="36A4B5E5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7B4D38FF" w14:textId="77777777" w:rsidTr="000E079B">
        <w:trPr>
          <w:trHeight w:val="264"/>
        </w:trPr>
        <w:tc>
          <w:tcPr>
            <w:tcW w:w="249" w:type="pct"/>
          </w:tcPr>
          <w:p w14:paraId="05AB75EC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1170" w:type="pct"/>
          </w:tcPr>
          <w:p w14:paraId="1DD78733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Porty wideo</w:t>
            </w:r>
          </w:p>
        </w:tc>
        <w:tc>
          <w:tcPr>
            <w:tcW w:w="2419" w:type="pct"/>
          </w:tcPr>
          <w:p w14:paraId="706A664C" w14:textId="77777777" w:rsidR="00E23E28" w:rsidRPr="00036737" w:rsidRDefault="00E23E28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1 x HDMI</w:t>
            </w:r>
          </w:p>
        </w:tc>
        <w:tc>
          <w:tcPr>
            <w:tcW w:w="1161" w:type="pct"/>
          </w:tcPr>
          <w:p w14:paraId="3CE36958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0ECE7A53" w14:textId="77777777" w:rsidTr="000E079B">
        <w:trPr>
          <w:trHeight w:val="264"/>
        </w:trPr>
        <w:tc>
          <w:tcPr>
            <w:tcW w:w="249" w:type="pct"/>
          </w:tcPr>
          <w:p w14:paraId="5C907B48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1170" w:type="pct"/>
          </w:tcPr>
          <w:p w14:paraId="2DD661AF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Czytnik kart pamięci</w:t>
            </w:r>
          </w:p>
        </w:tc>
        <w:tc>
          <w:tcPr>
            <w:tcW w:w="2419" w:type="pct"/>
          </w:tcPr>
          <w:p w14:paraId="146E38F7" w14:textId="77777777" w:rsidR="00E23E28" w:rsidRPr="00036737" w:rsidRDefault="00E23E28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161" w:type="pct"/>
          </w:tcPr>
          <w:p w14:paraId="638C0CA8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5C89D05E" w14:textId="77777777" w:rsidTr="000E079B">
        <w:trPr>
          <w:trHeight w:val="264"/>
        </w:trPr>
        <w:tc>
          <w:tcPr>
            <w:tcW w:w="249" w:type="pct"/>
          </w:tcPr>
          <w:p w14:paraId="22378E35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1170" w:type="pct"/>
          </w:tcPr>
          <w:p w14:paraId="485748BE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Pozostałe porty we/wy</w:t>
            </w:r>
          </w:p>
        </w:tc>
        <w:tc>
          <w:tcPr>
            <w:tcW w:w="2419" w:type="pct"/>
          </w:tcPr>
          <w:p w14:paraId="578E716C" w14:textId="77777777" w:rsidR="00E23E28" w:rsidRPr="00036737" w:rsidRDefault="00E23E28" w:rsidP="0003673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1 x Audio (Combo)</w:t>
            </w:r>
          </w:p>
          <w:p w14:paraId="0EA21241" w14:textId="77777777" w:rsidR="00E23E28" w:rsidRPr="00036737" w:rsidRDefault="00E23E28" w:rsidP="00036737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Co najmniej 1 x RJ-45</w:t>
            </w:r>
          </w:p>
        </w:tc>
        <w:tc>
          <w:tcPr>
            <w:tcW w:w="1161" w:type="pct"/>
          </w:tcPr>
          <w:p w14:paraId="7AA30F2B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3FAE15A0" w14:textId="77777777" w:rsidTr="000E079B">
        <w:trPr>
          <w:trHeight w:val="264"/>
        </w:trPr>
        <w:tc>
          <w:tcPr>
            <w:tcW w:w="249" w:type="pct"/>
          </w:tcPr>
          <w:p w14:paraId="2E0B87C8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1170" w:type="pct"/>
          </w:tcPr>
          <w:p w14:paraId="0B64D123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Kamera internetowa</w:t>
            </w:r>
          </w:p>
        </w:tc>
        <w:tc>
          <w:tcPr>
            <w:tcW w:w="2419" w:type="pct"/>
          </w:tcPr>
          <w:p w14:paraId="35B7D826" w14:textId="77777777" w:rsidR="00E23E28" w:rsidRPr="00036737" w:rsidRDefault="00E23E28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161" w:type="pct"/>
          </w:tcPr>
          <w:p w14:paraId="68EBF8A1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E23E28" w:rsidRPr="007D18D2" w14:paraId="61A41CA7" w14:textId="77777777" w:rsidTr="000E079B">
        <w:trPr>
          <w:trHeight w:val="264"/>
        </w:trPr>
        <w:tc>
          <w:tcPr>
            <w:tcW w:w="249" w:type="pct"/>
          </w:tcPr>
          <w:p w14:paraId="14806C80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1170" w:type="pct"/>
          </w:tcPr>
          <w:p w14:paraId="1DCF2805" w14:textId="77777777" w:rsidR="00E23E28" w:rsidRPr="00036737" w:rsidRDefault="00E23E28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Klawiatura</w:t>
            </w:r>
          </w:p>
        </w:tc>
        <w:tc>
          <w:tcPr>
            <w:tcW w:w="2419" w:type="pct"/>
          </w:tcPr>
          <w:p w14:paraId="2F3F002A" w14:textId="77777777" w:rsidR="00E23E28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Fizyczna, wbudowana</w:t>
            </w:r>
          </w:p>
        </w:tc>
        <w:tc>
          <w:tcPr>
            <w:tcW w:w="1161" w:type="pct"/>
          </w:tcPr>
          <w:p w14:paraId="1EF61584" w14:textId="77777777" w:rsidR="00E23E28" w:rsidRPr="00036737" w:rsidRDefault="00E23E28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6121D78F" w14:textId="77777777" w:rsidTr="000E079B">
        <w:trPr>
          <w:trHeight w:val="264"/>
        </w:trPr>
        <w:tc>
          <w:tcPr>
            <w:tcW w:w="249" w:type="pct"/>
          </w:tcPr>
          <w:p w14:paraId="6FEC193E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1170" w:type="pct"/>
          </w:tcPr>
          <w:p w14:paraId="4F9152EA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Pojemność baterii</w:t>
            </w:r>
          </w:p>
        </w:tc>
        <w:tc>
          <w:tcPr>
            <w:tcW w:w="2419" w:type="pct"/>
          </w:tcPr>
          <w:p w14:paraId="1526AA5C" w14:textId="77777777" w:rsidR="002754E0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Co najmniej 42 </w:t>
            </w:r>
            <w:proofErr w:type="spellStart"/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Wh</w:t>
            </w:r>
            <w:proofErr w:type="spellEnd"/>
          </w:p>
        </w:tc>
        <w:tc>
          <w:tcPr>
            <w:tcW w:w="1161" w:type="pct"/>
          </w:tcPr>
          <w:p w14:paraId="07624C9D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28D968F9" w14:textId="77777777" w:rsidTr="000E079B">
        <w:trPr>
          <w:trHeight w:val="264"/>
        </w:trPr>
        <w:tc>
          <w:tcPr>
            <w:tcW w:w="249" w:type="pct"/>
          </w:tcPr>
          <w:p w14:paraId="6A576F73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1170" w:type="pct"/>
          </w:tcPr>
          <w:p w14:paraId="375B7B33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System operacyjny</w:t>
            </w:r>
          </w:p>
        </w:tc>
        <w:tc>
          <w:tcPr>
            <w:tcW w:w="2419" w:type="pct"/>
          </w:tcPr>
          <w:p w14:paraId="4B9226FF" w14:textId="77777777" w:rsidR="002754E0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Windows 10 Pro</w:t>
            </w:r>
          </w:p>
        </w:tc>
        <w:tc>
          <w:tcPr>
            <w:tcW w:w="1161" w:type="pct"/>
          </w:tcPr>
          <w:p w14:paraId="40EEEBD0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79B97DA6" w14:textId="77777777" w:rsidTr="000E079B">
        <w:trPr>
          <w:trHeight w:val="264"/>
        </w:trPr>
        <w:tc>
          <w:tcPr>
            <w:tcW w:w="249" w:type="pct"/>
          </w:tcPr>
          <w:p w14:paraId="379CED34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1170" w:type="pct"/>
          </w:tcPr>
          <w:p w14:paraId="1A44A814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Oprogramowanie</w:t>
            </w:r>
          </w:p>
        </w:tc>
        <w:tc>
          <w:tcPr>
            <w:tcW w:w="2419" w:type="pct"/>
          </w:tcPr>
          <w:p w14:paraId="56F0C5FB" w14:textId="77777777" w:rsidR="002754E0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System do pracy biurowej typu Office w 100% zgodny funkcjonalnie, w 100% zgodnym formatem dokumentów, zgodnym interfejsem użytkownika z posiadanym już u Zamawiającego systemem Microsoft Office Home and Business 2019</w:t>
            </w:r>
          </w:p>
        </w:tc>
        <w:tc>
          <w:tcPr>
            <w:tcW w:w="1161" w:type="pct"/>
          </w:tcPr>
          <w:p w14:paraId="6DE8094B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176C9B08" w14:textId="77777777" w:rsidTr="000E079B">
        <w:trPr>
          <w:trHeight w:val="264"/>
        </w:trPr>
        <w:tc>
          <w:tcPr>
            <w:tcW w:w="249" w:type="pct"/>
          </w:tcPr>
          <w:p w14:paraId="5C164FCD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26.</w:t>
            </w:r>
          </w:p>
        </w:tc>
        <w:tc>
          <w:tcPr>
            <w:tcW w:w="1170" w:type="pct"/>
          </w:tcPr>
          <w:p w14:paraId="5F00471C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Kolor</w:t>
            </w:r>
          </w:p>
        </w:tc>
        <w:tc>
          <w:tcPr>
            <w:tcW w:w="2419" w:type="pct"/>
          </w:tcPr>
          <w:p w14:paraId="28B4DCA2" w14:textId="77777777" w:rsidR="002754E0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Czarny</w:t>
            </w:r>
          </w:p>
        </w:tc>
        <w:tc>
          <w:tcPr>
            <w:tcW w:w="1161" w:type="pct"/>
          </w:tcPr>
          <w:p w14:paraId="3D80F610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793766E2" w14:textId="77777777" w:rsidTr="000E079B">
        <w:trPr>
          <w:trHeight w:val="264"/>
        </w:trPr>
        <w:tc>
          <w:tcPr>
            <w:tcW w:w="249" w:type="pct"/>
          </w:tcPr>
          <w:p w14:paraId="3C8445DE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1170" w:type="pct"/>
          </w:tcPr>
          <w:p w14:paraId="397925D3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2419" w:type="pct"/>
          </w:tcPr>
          <w:p w14:paraId="5AAD8A06" w14:textId="77777777" w:rsidR="002754E0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Nie więcej niż 2 kg</w:t>
            </w:r>
          </w:p>
          <w:p w14:paraId="77ACD0C3" w14:textId="43D1977E" w:rsidR="00036737" w:rsidRPr="00036737" w:rsidRDefault="00036737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1" w:type="pct"/>
          </w:tcPr>
          <w:p w14:paraId="3BD1C320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2754E0" w:rsidRPr="007D18D2" w14:paraId="3890EE87" w14:textId="77777777" w:rsidTr="000E079B">
        <w:trPr>
          <w:trHeight w:val="264"/>
        </w:trPr>
        <w:tc>
          <w:tcPr>
            <w:tcW w:w="249" w:type="pct"/>
          </w:tcPr>
          <w:p w14:paraId="5D72D826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3673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1170" w:type="pct"/>
          </w:tcPr>
          <w:p w14:paraId="19DB00F3" w14:textId="77777777" w:rsidR="002754E0" w:rsidRPr="00036737" w:rsidRDefault="002754E0" w:rsidP="000367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2419" w:type="pct"/>
          </w:tcPr>
          <w:p w14:paraId="01C02746" w14:textId="77777777" w:rsidR="002754E0" w:rsidRPr="00036737" w:rsidRDefault="002754E0" w:rsidP="00036737">
            <w:pPr>
              <w:spacing w:after="0" w:line="240" w:lineRule="auto"/>
              <w:ind w:left="7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0367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 lata w miejscu eksploatacji w następnym dniu roboczym</w:t>
            </w:r>
          </w:p>
        </w:tc>
        <w:tc>
          <w:tcPr>
            <w:tcW w:w="1161" w:type="pct"/>
          </w:tcPr>
          <w:p w14:paraId="43AF565C" w14:textId="77777777" w:rsidR="002754E0" w:rsidRPr="00036737" w:rsidRDefault="002754E0" w:rsidP="0003673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2B1B7920" w14:textId="77777777" w:rsidR="007D18D2" w:rsidRPr="007D18D2" w:rsidRDefault="007D18D2" w:rsidP="00036737">
      <w:pPr>
        <w:spacing w:after="0" w:line="240" w:lineRule="auto"/>
        <w:contextualSpacing/>
        <w:rPr>
          <w:rFonts w:ascii="Times New Roman" w:hAnsi="Times New Roman"/>
          <w:b/>
          <w:lang w:eastAsia="zh-CN"/>
        </w:rPr>
      </w:pPr>
    </w:p>
    <w:bookmarkEnd w:id="2"/>
    <w:p w14:paraId="5802906C" w14:textId="77777777" w:rsidR="00097ABB" w:rsidRPr="00036737" w:rsidRDefault="00D707C4" w:rsidP="00036737">
      <w:pPr>
        <w:pStyle w:val="Nagwek1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036737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3</w:t>
      </w:r>
      <w:r w:rsidR="00097ABB" w:rsidRPr="00036737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. Składając niniejszą ofertę jako Wykonawca:** </w:t>
      </w:r>
    </w:p>
    <w:p w14:paraId="756B6A3B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4D741F6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6737">
        <w:rPr>
          <w:rFonts w:ascii="Times New Roman" w:eastAsia="Times New Roman" w:hAnsi="Times New Roman"/>
          <w:sz w:val="24"/>
          <w:szCs w:val="24"/>
        </w:rPr>
        <w:t>Dane Wykonawcy:</w:t>
      </w:r>
    </w:p>
    <w:p w14:paraId="410A3CD4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CC6F47" w14:textId="5714F94D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6737">
        <w:rPr>
          <w:rFonts w:ascii="Times New Roman" w:eastAsia="Times New Roman" w:hAnsi="Times New Roman"/>
          <w:sz w:val="24"/>
          <w:szCs w:val="24"/>
        </w:rPr>
        <w:t>NAZWA: ……………………………………………………………………………………………….     ………………………………………………………………………………………………</w:t>
      </w:r>
    </w:p>
    <w:p w14:paraId="7DD5BD99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6737">
        <w:rPr>
          <w:rFonts w:ascii="Times New Roman" w:eastAsia="Times New Roman" w:hAnsi="Times New Roman"/>
          <w:sz w:val="24"/>
          <w:szCs w:val="24"/>
        </w:rPr>
        <w:t>ADRES: ………………………………………………………………………………………………..</w:t>
      </w:r>
    </w:p>
    <w:p w14:paraId="0BD78960" w14:textId="7EE8A3C5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6737">
        <w:rPr>
          <w:rFonts w:ascii="Times New Roman" w:eastAsia="Times New Roman" w:hAnsi="Times New Roman"/>
          <w:sz w:val="24"/>
          <w:szCs w:val="24"/>
        </w:rPr>
        <w:t>.………………………………………………………………………………………………</w:t>
      </w:r>
    </w:p>
    <w:p w14:paraId="66BDE5D7" w14:textId="6FB2C5F4" w:rsidR="00097ABB" w:rsidRPr="005B1DAA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B1DAA">
        <w:rPr>
          <w:rFonts w:ascii="Times New Roman" w:eastAsia="Times New Roman" w:hAnsi="Times New Roman"/>
          <w:sz w:val="24"/>
          <w:szCs w:val="24"/>
        </w:rPr>
        <w:t>NIP:…………………………………………….., REGON: ………………………………</w:t>
      </w:r>
      <w:r w:rsidR="00036737" w:rsidRPr="005B1DAA">
        <w:rPr>
          <w:rFonts w:ascii="Times New Roman" w:eastAsia="Times New Roman" w:hAnsi="Times New Roman"/>
          <w:sz w:val="24"/>
          <w:szCs w:val="24"/>
        </w:rPr>
        <w:t>..</w:t>
      </w:r>
    </w:p>
    <w:p w14:paraId="1E274B44" w14:textId="31020BA7" w:rsidR="00097ABB" w:rsidRPr="005B1DAA" w:rsidRDefault="00097ABB" w:rsidP="00036737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5B1DAA">
        <w:rPr>
          <w:rFonts w:ascii="Times New Roman" w:eastAsia="Times New Roman" w:hAnsi="Times New Roman"/>
          <w:iCs/>
          <w:sz w:val="24"/>
          <w:szCs w:val="24"/>
        </w:rPr>
        <w:t>http// ………………………  ………………….,e -mail ….……………….……………</w:t>
      </w:r>
      <w:r w:rsidR="00036737" w:rsidRPr="005B1DAA">
        <w:rPr>
          <w:rFonts w:ascii="Times New Roman" w:eastAsia="Times New Roman" w:hAnsi="Times New Roman"/>
          <w:iCs/>
          <w:sz w:val="24"/>
          <w:szCs w:val="24"/>
        </w:rPr>
        <w:t>..</w:t>
      </w:r>
      <w:r w:rsidRPr="005B1DAA">
        <w:rPr>
          <w:rFonts w:ascii="Times New Roman" w:eastAsia="Times New Roman" w:hAnsi="Times New Roman"/>
          <w:iCs/>
          <w:sz w:val="24"/>
          <w:szCs w:val="24"/>
        </w:rPr>
        <w:t>….,</w:t>
      </w:r>
    </w:p>
    <w:p w14:paraId="647F213B" w14:textId="3189C2D1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36737">
        <w:rPr>
          <w:rFonts w:ascii="Times New Roman" w:eastAsia="Times New Roman" w:hAnsi="Times New Roman"/>
          <w:iCs/>
          <w:sz w:val="24"/>
          <w:szCs w:val="24"/>
        </w:rPr>
        <w:t>tel. …………………………………………………………………………………….………..</w:t>
      </w:r>
    </w:p>
    <w:p w14:paraId="7C2AB0BE" w14:textId="77777777" w:rsidR="00097ABB" w:rsidRPr="00097ABB" w:rsidRDefault="00097ABB" w:rsidP="00097ABB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0CCB60D6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 xml:space="preserve"> oświadczam/my, że:</w:t>
      </w:r>
    </w:p>
    <w:p w14:paraId="714EB64D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3B48987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 xml:space="preserve">1) zapoznaliśmy się z opisem przedmiotu zamówienia, warunkami postępowania zawartymi w ogłoszeniu zamówienia, i że przyjmujemy je bez zastrzeżeń, </w:t>
      </w:r>
    </w:p>
    <w:p w14:paraId="700CED10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</w:pPr>
    </w:p>
    <w:p w14:paraId="3AEF63BE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</w:pPr>
      <w:r w:rsidRPr="00036737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>2) oświadczam/my, że spełniam/my wymagania Zamawiającego, określone w pkt 2 Ogłoszenia o zamówieniu, w tym:</w:t>
      </w:r>
    </w:p>
    <w:p w14:paraId="0CD23D47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8858AAE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 xml:space="preserve">a) posiadam/y zdolność techniczną i zawodową niezbędną do wykonania zamówienia, </w:t>
      </w:r>
    </w:p>
    <w:p w14:paraId="362636C3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b) znajduję/my  się w sytuacji ekonomicznej i finansowej zapewniającej wykonanie zamówienia,</w:t>
      </w:r>
    </w:p>
    <w:p w14:paraId="730FB2ED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3220A8B0" w14:textId="77777777" w:rsidR="005B1DAA" w:rsidRPr="005B1DAA" w:rsidRDefault="00097ABB" w:rsidP="005B1DAA">
      <w:pPr>
        <w:spacing w:after="120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3) całość zamówienia zrealizuję/my w terminie</w:t>
      </w:r>
      <w:r w:rsidRPr="005B1DAA">
        <w:rPr>
          <w:rFonts w:ascii="Times New Roman" w:eastAsia="Times New Roman" w:hAnsi="Times New Roman"/>
          <w:bCs/>
          <w:sz w:val="24"/>
          <w:szCs w:val="24"/>
        </w:rPr>
        <w:t xml:space="preserve">: </w:t>
      </w:r>
      <w:r w:rsidR="005B1DAA" w:rsidRPr="005B1DAA">
        <w:rPr>
          <w:rFonts w:ascii="Times New Roman" w:eastAsia="Times New Roman" w:hAnsi="Times New Roman"/>
          <w:bCs/>
          <w:sz w:val="24"/>
          <w:szCs w:val="24"/>
          <w:lang w:eastAsia="zh-CN"/>
        </w:rPr>
        <w:t>do 7 dni roboczych licząc od daty podpisania umowy,</w:t>
      </w:r>
    </w:p>
    <w:p w14:paraId="66A92435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4) uzyskaliśmy wszelkie niezbędne informacje do przygotowania i złożenia oferty oraz wykonania zamówienia,</w:t>
      </w:r>
    </w:p>
    <w:p w14:paraId="01DF0516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63D2CBD2" w14:textId="77777777" w:rsidR="00097ABB" w:rsidRPr="00036737" w:rsidRDefault="00097ABB" w:rsidP="00036737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 xml:space="preserve">5) wyrażam/my zgodę na termin płatności do </w:t>
      </w:r>
      <w:r w:rsidR="004E4F0D" w:rsidRPr="00036737">
        <w:rPr>
          <w:rFonts w:ascii="Times New Roman" w:eastAsia="Times New Roman" w:hAnsi="Times New Roman"/>
          <w:bCs/>
          <w:sz w:val="24"/>
          <w:szCs w:val="24"/>
        </w:rPr>
        <w:t>21</w:t>
      </w:r>
      <w:r w:rsidRPr="00036737">
        <w:rPr>
          <w:rFonts w:ascii="Times New Roman" w:eastAsia="Times New Roman" w:hAnsi="Times New Roman"/>
          <w:bCs/>
          <w:sz w:val="24"/>
          <w:szCs w:val="24"/>
        </w:rPr>
        <w:t xml:space="preserve"> dni od daty otrzymania prawidłowo wystawionej faktury przez Zamawiającego,</w:t>
      </w:r>
      <w:r w:rsidRPr="00036737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 przelewem na wskazany rachunek bankowy Wykonawcy,</w:t>
      </w:r>
    </w:p>
    <w:p w14:paraId="28E2254A" w14:textId="77777777" w:rsidR="00D707C4" w:rsidRPr="00036737" w:rsidRDefault="00D707C4" w:rsidP="00036737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</w:p>
    <w:p w14:paraId="06BD44E1" w14:textId="77777777" w:rsidR="00D707C4" w:rsidRPr="00036737" w:rsidRDefault="00D707C4" w:rsidP="00036737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6) w cenie  naszej oferty zostały uwzględnione wszystkie koszty wykonania zamówienia,</w:t>
      </w:r>
    </w:p>
    <w:p w14:paraId="260819AC" w14:textId="77777777" w:rsidR="00D707C4" w:rsidRPr="00036737" w:rsidRDefault="00D707C4" w:rsidP="00036737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7) zaoferowany przez nas sprzęt komputerowy i oprogramowanie jest zgodne z opisem wymagań technicznych zawartych w ogłoszeniu o zamówieniu, </w:t>
      </w:r>
    </w:p>
    <w:p w14:paraId="1FCD9C3A" w14:textId="77777777" w:rsidR="00D707C4" w:rsidRPr="00036737" w:rsidRDefault="00D707C4" w:rsidP="00036737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2DEF0E26" w14:textId="77777777" w:rsidR="00D707C4" w:rsidRPr="00036737" w:rsidRDefault="00D707C4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8) oferowany sprzęt spełnia wszelkie wymogi dla tego typu sprzętu, dotyczące bezpieczeństwa oraz zużycia energii określone w obowiązującym  w Polsce prawie, w szczególności określone w Rozporządzeniu Ministra Rozwoju i Finansów z dnia 21 grudnia 2016r. w sprawie zasadniczych wymagań dotyczących ograniczenia niektórych niebezpiecznych substancji w 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lastRenderedPageBreak/>
        <w:t xml:space="preserve">sprzęcie elektrycznym i elektronicznym (Dz. U. z 2019r., poz. 1922  z </w:t>
      </w:r>
      <w:proofErr w:type="spellStart"/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późn</w:t>
      </w:r>
      <w:proofErr w:type="spellEnd"/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. zm.), posiada oznakowanie CE oraz deklarację zgodności wystawioną przez producenta sprzętu, zgodnie z aktualnie obowiązującymi przepisami (należy przez to rozumieć oświadczenie producenta lub jego upoważnionego przedstawiciela, stwierdzające na jego wyłączną odpowiedzialność, że oferowany sprzęt jest zgodny z zasadniczymi wymaganiami, zgodnie z postanowieniami ustawy z dnia 30 sierpnia 2002 roku o systemie oceny zgodności (Dz. U z 2019r., poz. 155</w:t>
      </w:r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z </w:t>
      </w:r>
      <w:proofErr w:type="spellStart"/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późn</w:t>
      </w:r>
      <w:proofErr w:type="spellEnd"/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. zm.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)</w:t>
      </w:r>
      <w:r w:rsidR="00B50741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,</w:t>
      </w:r>
    </w:p>
    <w:p w14:paraId="46FEA0AB" w14:textId="77777777" w:rsidR="00D707C4" w:rsidRPr="00036737" w:rsidRDefault="00D707C4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3166AA4C" w14:textId="77777777" w:rsidR="00D707C4" w:rsidRPr="00036737" w:rsidRDefault="00B50741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9</w:t>
      </w:r>
      <w:r w:rsidR="00D707C4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) udzielam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/</w:t>
      </w:r>
      <w:r w:rsidR="00D707C4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y na przedmiot zamówienia gwarancji na warunkach określonych w załączniku nr 1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A</w:t>
      </w:r>
      <w:r w:rsidR="00D707C4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do 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Ogłoszenia o zamówieniu</w:t>
      </w:r>
      <w:r w:rsidR="00D707C4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- Szczegółowy opis przedmiotu zamówienia oraz we  wzorze umowy – załącznik nr 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4A</w:t>
      </w:r>
      <w:r w:rsidR="00D707C4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, w tym gwarancji na niżej wymieniony sprzęt, na okres:****</w:t>
      </w:r>
    </w:p>
    <w:p w14:paraId="4A9FE7D8" w14:textId="77777777" w:rsidR="00D707C4" w:rsidRPr="00036737" w:rsidRDefault="00D707C4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738E392F" w14:textId="77777777" w:rsidR="00D707C4" w:rsidRPr="00036737" w:rsidRDefault="00D707C4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…...................</w:t>
      </w:r>
      <w:r w:rsidR="002A0846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miesięcznej</w:t>
      </w:r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  <w:r w:rsidRPr="00036737">
        <w:rPr>
          <w:rFonts w:ascii="Times New Roman" w:eastAsia="Times New Roman" w:hAnsi="Times New Roman"/>
          <w:bCs/>
          <w:i/>
          <w:sz w:val="24"/>
          <w:szCs w:val="24"/>
          <w:lang w:eastAsia="zh-CN"/>
        </w:rPr>
        <w:t>(minimum 3</w:t>
      </w:r>
      <w:r w:rsidR="002A0846" w:rsidRPr="00036737">
        <w:rPr>
          <w:rFonts w:ascii="Times New Roman" w:eastAsia="Times New Roman" w:hAnsi="Times New Roman"/>
          <w:bCs/>
          <w:i/>
          <w:sz w:val="24"/>
          <w:szCs w:val="24"/>
          <w:lang w:eastAsia="zh-CN"/>
        </w:rPr>
        <w:t>6</w:t>
      </w:r>
      <w:r w:rsidRPr="00036737">
        <w:rPr>
          <w:rFonts w:ascii="Times New Roman" w:eastAsia="Times New Roman" w:hAnsi="Times New Roman"/>
          <w:bCs/>
          <w:i/>
          <w:sz w:val="24"/>
          <w:szCs w:val="24"/>
          <w:lang w:eastAsia="zh-CN"/>
        </w:rPr>
        <w:t xml:space="preserve"> </w:t>
      </w:r>
      <w:r w:rsidR="002A0846" w:rsidRPr="00036737">
        <w:rPr>
          <w:rFonts w:ascii="Times New Roman" w:eastAsia="Times New Roman" w:hAnsi="Times New Roman"/>
          <w:bCs/>
          <w:i/>
          <w:sz w:val="24"/>
          <w:szCs w:val="24"/>
          <w:lang w:eastAsia="zh-CN"/>
        </w:rPr>
        <w:t>miesięcy</w:t>
      </w:r>
      <w:r w:rsidRPr="00036737">
        <w:rPr>
          <w:rFonts w:ascii="Times New Roman" w:eastAsia="Times New Roman" w:hAnsi="Times New Roman"/>
          <w:bCs/>
          <w:i/>
          <w:sz w:val="24"/>
          <w:szCs w:val="24"/>
          <w:lang w:eastAsia="zh-CN"/>
        </w:rPr>
        <w:t>)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gwarancji na dostarczone </w:t>
      </w:r>
      <w:r w:rsidR="00B50741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komputer</w:t>
      </w:r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y</w:t>
      </w:r>
      <w:r w:rsidR="00B50741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przenośne typu laptop</w:t>
      </w:r>
      <w:r w:rsidR="00B50741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z oprogramowaniem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, licząc od </w:t>
      </w:r>
      <w:r w:rsidRPr="00036737">
        <w:rPr>
          <w:rFonts w:ascii="Times New Roman" w:eastAsia="Times New Roman" w:hAnsi="Times New Roman"/>
          <w:bCs/>
          <w:iCs/>
          <w:sz w:val="24"/>
          <w:szCs w:val="24"/>
          <w:lang w:eastAsia="zh-CN"/>
        </w:rPr>
        <w:t>daty podpisania protokołu odbioru jakościowego bez zastrzeżeń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,**</w:t>
      </w:r>
    </w:p>
    <w:p w14:paraId="3234B99C" w14:textId="77777777" w:rsidR="00B50741" w:rsidRPr="00036737" w:rsidRDefault="00B50741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2BC16120" w14:textId="77777777" w:rsidR="009C02FC" w:rsidRPr="00036737" w:rsidRDefault="009C02FC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10) oświadczam/y, że wybór oferty </w:t>
      </w:r>
      <w:r w:rsidRPr="00036737">
        <w:rPr>
          <w:rFonts w:ascii="Times New Roman" w:eastAsia="Times New Roman" w:hAnsi="Times New Roman"/>
          <w:bCs/>
          <w:sz w:val="24"/>
          <w:szCs w:val="24"/>
          <w:u w:val="single"/>
          <w:lang w:eastAsia="zh-CN"/>
        </w:rPr>
        <w:t>nie będzie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prowadzić do powstania u Zamawiającego obowiązku podatkowego / Oświadczam, że wybór oferty </w:t>
      </w:r>
      <w:r w:rsidRPr="00036737">
        <w:rPr>
          <w:rFonts w:ascii="Times New Roman" w:eastAsia="Times New Roman" w:hAnsi="Times New Roman"/>
          <w:bCs/>
          <w:sz w:val="24"/>
          <w:szCs w:val="24"/>
          <w:u w:val="single"/>
          <w:lang w:eastAsia="zh-CN"/>
        </w:rPr>
        <w:t>będzie</w:t>
      </w: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prowadzić do powstania u Zamawiającego obowiązku podatkowego,* tj. w zakresie następujących towarów/usług: ……………………………. **– wartość podatku ……………………….. . **</w:t>
      </w:r>
    </w:p>
    <w:p w14:paraId="34B7DF18" w14:textId="77777777" w:rsidR="009C02FC" w:rsidRPr="00036737" w:rsidRDefault="009C02FC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0CF666BA" w14:textId="77777777" w:rsidR="00097ABB" w:rsidRPr="00036737" w:rsidRDefault="00B50741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1</w:t>
      </w:r>
      <w:r w:rsidR="009C02FC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1</w:t>
      </w:r>
      <w:r w:rsidR="00097ABB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) uważam/ się za związanych niniejszą ofertą przez okres 30 dni licząc od dnia otwarcia ofert  </w:t>
      </w:r>
    </w:p>
    <w:p w14:paraId="63CF9A3A" w14:textId="77777777" w:rsidR="00097ABB" w:rsidRPr="00036737" w:rsidRDefault="00097ABB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     (włącznie z tym dniem),</w:t>
      </w:r>
    </w:p>
    <w:p w14:paraId="2E5C86CD" w14:textId="77777777" w:rsidR="00B50741" w:rsidRPr="00036737" w:rsidRDefault="00B50741" w:rsidP="005E38A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2EAC373F" w14:textId="77777777" w:rsidR="00097ABB" w:rsidRPr="00036737" w:rsidRDefault="00B50741" w:rsidP="005E38A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1</w:t>
      </w:r>
      <w:r w:rsidR="009C02FC" w:rsidRPr="00036737">
        <w:rPr>
          <w:rFonts w:ascii="Times New Roman" w:eastAsia="Times New Roman" w:hAnsi="Times New Roman"/>
          <w:bCs/>
          <w:sz w:val="24"/>
          <w:szCs w:val="24"/>
        </w:rPr>
        <w:t>2</w:t>
      </w:r>
      <w:r w:rsidR="00097ABB" w:rsidRPr="00036737">
        <w:rPr>
          <w:rFonts w:ascii="Times New Roman" w:eastAsia="Times New Roman" w:hAnsi="Times New Roman"/>
          <w:bCs/>
          <w:sz w:val="24"/>
          <w:szCs w:val="24"/>
        </w:rPr>
        <w:t xml:space="preserve">) w przypadku udzielenia nam zamówienia zobowiązuję/my się do zawarcia umowy, w miejscu i terminie wyznaczonym przez Zamawiającego, zgodnie z wzorem umowy stanowiącym załącznik nr </w:t>
      </w:r>
      <w:r w:rsidRPr="00036737">
        <w:rPr>
          <w:rFonts w:ascii="Times New Roman" w:eastAsia="Times New Roman" w:hAnsi="Times New Roman"/>
          <w:bCs/>
          <w:sz w:val="24"/>
          <w:szCs w:val="24"/>
        </w:rPr>
        <w:t>4A</w:t>
      </w:r>
      <w:r w:rsidR="00097ABB" w:rsidRPr="00036737">
        <w:rPr>
          <w:rFonts w:ascii="Times New Roman" w:eastAsia="Times New Roman" w:hAnsi="Times New Roman"/>
          <w:bCs/>
          <w:sz w:val="24"/>
          <w:szCs w:val="24"/>
        </w:rPr>
        <w:t xml:space="preserve"> do Ogłoszenia o zamówieniu,</w:t>
      </w:r>
    </w:p>
    <w:p w14:paraId="1FD03E63" w14:textId="77777777" w:rsidR="00097ABB" w:rsidRPr="00036737" w:rsidRDefault="00097ABB" w:rsidP="005E38A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12F60EEB" w14:textId="77777777" w:rsidR="00097ABB" w:rsidRPr="00036737" w:rsidRDefault="00B50741" w:rsidP="005E38A6">
      <w:pPr>
        <w:tabs>
          <w:tab w:val="left" w:pos="459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1</w:t>
      </w:r>
      <w:r w:rsidR="009C02FC" w:rsidRPr="00036737">
        <w:rPr>
          <w:rFonts w:ascii="Times New Roman" w:eastAsia="Times New Roman" w:hAnsi="Times New Roman"/>
          <w:bCs/>
          <w:sz w:val="24"/>
          <w:szCs w:val="24"/>
        </w:rPr>
        <w:t>3</w:t>
      </w:r>
      <w:r w:rsidR="00097ABB" w:rsidRPr="00036737">
        <w:rPr>
          <w:rFonts w:ascii="Times New Roman" w:eastAsia="Times New Roman" w:hAnsi="Times New Roman"/>
          <w:bCs/>
          <w:sz w:val="24"/>
          <w:szCs w:val="24"/>
        </w:rPr>
        <w:t>) Oświadczam/y, że zapoznaliśmy się z „Informacją dotyczącą przetwarzania danych osobowych” przez Miejski Ośrodek Pomocy Rodzinie w Białymstoku, zamieszczoną w Ogłoszeniu o zamówieniu,</w:t>
      </w:r>
    </w:p>
    <w:p w14:paraId="04A714A2" w14:textId="77777777" w:rsidR="00097ABB" w:rsidRPr="00036737" w:rsidRDefault="00097ABB" w:rsidP="005E38A6">
      <w:pPr>
        <w:tabs>
          <w:tab w:val="left" w:pos="459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18CF345D" w14:textId="77777777" w:rsidR="00097ABB" w:rsidRPr="00036737" w:rsidRDefault="00097ABB" w:rsidP="005E38A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36737">
        <w:rPr>
          <w:rFonts w:ascii="Times New Roman" w:eastAsia="Times New Roman" w:hAnsi="Times New Roman"/>
          <w:bCs/>
          <w:sz w:val="24"/>
          <w:szCs w:val="24"/>
        </w:rPr>
        <w:t>1</w:t>
      </w:r>
      <w:r w:rsidR="009C02FC" w:rsidRPr="00036737">
        <w:rPr>
          <w:rFonts w:ascii="Times New Roman" w:eastAsia="Times New Roman" w:hAnsi="Times New Roman"/>
          <w:bCs/>
          <w:sz w:val="24"/>
          <w:szCs w:val="24"/>
        </w:rPr>
        <w:t>4</w:t>
      </w:r>
      <w:r w:rsidRPr="00036737">
        <w:rPr>
          <w:rFonts w:ascii="Times New Roman" w:eastAsia="Times New Roman" w:hAnsi="Times New Roman"/>
          <w:bCs/>
          <w:sz w:val="24"/>
          <w:szCs w:val="24"/>
        </w:rPr>
        <w:t>) Oświadczam/y,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9C02FC" w:rsidRPr="00036737">
        <w:rPr>
          <w:rFonts w:ascii="Times New Roman" w:eastAsia="Times New Roman" w:hAnsi="Times New Roman"/>
          <w:bCs/>
          <w:sz w:val="24"/>
          <w:szCs w:val="24"/>
        </w:rPr>
        <w:t>,</w:t>
      </w:r>
    </w:p>
    <w:p w14:paraId="60189F63" w14:textId="77777777" w:rsidR="009C02FC" w:rsidRPr="00036737" w:rsidRDefault="009C02FC" w:rsidP="005E38A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2BA77D5F" w14:textId="629855E4" w:rsidR="009C02FC" w:rsidRPr="00036737" w:rsidRDefault="009C02FC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15) Wszelką korespondencję w sprawie niniejszego postępowania należy kierować na adres: ………………………………………………, e-mail:………………………………………..</w:t>
      </w:r>
    </w:p>
    <w:p w14:paraId="53816846" w14:textId="77777777" w:rsidR="009C02FC" w:rsidRPr="00036737" w:rsidRDefault="009C02FC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268A1934" w14:textId="1DA73FDC" w:rsidR="009C02FC" w:rsidRPr="00036737" w:rsidRDefault="009C02FC" w:rsidP="005E38A6">
      <w:pPr>
        <w:suppressAutoHyphens/>
        <w:spacing w:after="0" w:line="240" w:lineRule="auto"/>
        <w:ind w:left="-142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16) Osobą upoważnioną do kontaktów w sprawie oferty jest: ………………………………….</w:t>
      </w:r>
      <w:r w:rsidR="004E4F0D" w:rsidRPr="00036737">
        <w:rPr>
          <w:rFonts w:ascii="Times New Roman" w:eastAsia="Times New Roman" w:hAnsi="Times New Roman"/>
          <w:bCs/>
          <w:sz w:val="24"/>
          <w:szCs w:val="24"/>
          <w:lang w:eastAsia="zh-CN"/>
        </w:rPr>
        <w:t>, tel. ……………………………………………….</w:t>
      </w:r>
    </w:p>
    <w:p w14:paraId="5A9089E8" w14:textId="77777777" w:rsidR="00097ABB" w:rsidRPr="00097ABB" w:rsidRDefault="00097ABB" w:rsidP="005E38A6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14:paraId="13E87425" w14:textId="77777777" w:rsidR="00097ABB" w:rsidRPr="002670B0" w:rsidRDefault="00B50741" w:rsidP="002670B0">
      <w:pPr>
        <w:pStyle w:val="Nagwek1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2670B0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4</w:t>
      </w:r>
      <w:r w:rsidR="00097ABB" w:rsidRPr="002670B0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. Załączniki do oferty, stanowiące jej integralną część:</w:t>
      </w:r>
    </w:p>
    <w:p w14:paraId="57BC689C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 xml:space="preserve">…………………………………………………………, </w:t>
      </w:r>
    </w:p>
    <w:p w14:paraId="72061936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…………………………………………………………,</w:t>
      </w:r>
    </w:p>
    <w:p w14:paraId="6F022613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…………………………………………………………,</w:t>
      </w:r>
    </w:p>
    <w:p w14:paraId="407B91AD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………………………………………………………….,</w:t>
      </w:r>
    </w:p>
    <w:p w14:paraId="5F906D8A" w14:textId="77777777" w:rsidR="00097ABB" w:rsidRPr="00097ABB" w:rsidRDefault="00097ABB" w:rsidP="00097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………………………………………………………… .</w:t>
      </w:r>
    </w:p>
    <w:p w14:paraId="42C74337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</w:rPr>
      </w:pPr>
    </w:p>
    <w:p w14:paraId="716A6706" w14:textId="77777777" w:rsidR="00097ABB" w:rsidRPr="00097ABB" w:rsidRDefault="00097ABB" w:rsidP="00097ABB">
      <w:pPr>
        <w:spacing w:after="0" w:line="240" w:lineRule="auto"/>
        <w:jc w:val="right"/>
        <w:rPr>
          <w:rFonts w:ascii="Times New Roman" w:eastAsia="Times New Roman" w:hAnsi="Times New Roman"/>
        </w:rPr>
      </w:pPr>
    </w:p>
    <w:p w14:paraId="19FF4D6A" w14:textId="77777777" w:rsidR="00097ABB" w:rsidRPr="00097ABB" w:rsidRDefault="00097ABB" w:rsidP="00097ABB">
      <w:pPr>
        <w:spacing w:after="0" w:line="240" w:lineRule="auto"/>
        <w:jc w:val="right"/>
        <w:rPr>
          <w:rFonts w:ascii="Times New Roman" w:eastAsia="Times New Roman" w:hAnsi="Times New Roman"/>
        </w:rPr>
      </w:pPr>
    </w:p>
    <w:p w14:paraId="72499546" w14:textId="77777777" w:rsidR="00097ABB" w:rsidRPr="00097ABB" w:rsidRDefault="00097ABB" w:rsidP="00097ABB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097ABB">
        <w:rPr>
          <w:rFonts w:ascii="Times New Roman" w:eastAsia="Times New Roman" w:hAnsi="Times New Roman"/>
        </w:rPr>
        <w:t>……………………………………………</w:t>
      </w:r>
    </w:p>
    <w:p w14:paraId="0BF0A05C" w14:textId="77777777" w:rsidR="00097ABB" w:rsidRPr="00097ABB" w:rsidRDefault="00097ABB" w:rsidP="00097ABB">
      <w:pPr>
        <w:spacing w:after="0" w:line="240" w:lineRule="auto"/>
        <w:jc w:val="center"/>
        <w:rPr>
          <w:rFonts w:ascii="Times New Roman" w:eastAsia="Times New Roman" w:hAnsi="Times New Roman"/>
          <w:i/>
          <w:u w:val="single"/>
        </w:rPr>
      </w:pPr>
      <w:r w:rsidRPr="00097ABB">
        <w:rPr>
          <w:rFonts w:ascii="Times New Roman" w:eastAsia="Times New Roman" w:hAnsi="Times New Roman"/>
        </w:rPr>
        <w:t xml:space="preserve">                                                                                (podpis Wykonawcy/Wykonawców)</w:t>
      </w:r>
    </w:p>
    <w:p w14:paraId="29449BB3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  <w:i/>
          <w:u w:val="single"/>
        </w:rPr>
      </w:pPr>
    </w:p>
    <w:p w14:paraId="4815F74C" w14:textId="77777777" w:rsidR="00097ABB" w:rsidRPr="00097ABB" w:rsidRDefault="00097ABB" w:rsidP="00097ABB">
      <w:pPr>
        <w:spacing w:after="0" w:line="240" w:lineRule="auto"/>
        <w:rPr>
          <w:rFonts w:ascii="Times New Roman" w:eastAsia="Times New Roman" w:hAnsi="Times New Roman"/>
          <w:i/>
          <w:u w:val="single"/>
        </w:rPr>
      </w:pPr>
    </w:p>
    <w:p w14:paraId="0DBCED36" w14:textId="77777777" w:rsidR="00097ABB" w:rsidRPr="002670B0" w:rsidRDefault="00097ABB" w:rsidP="002670B0">
      <w:pPr>
        <w:spacing w:after="0" w:line="240" w:lineRule="auto"/>
        <w:rPr>
          <w:rFonts w:ascii="Times New Roman" w:eastAsia="Times New Roman" w:hAnsi="Times New Roman"/>
          <w:i/>
          <w:u w:val="single"/>
        </w:rPr>
      </w:pPr>
    </w:p>
    <w:p w14:paraId="23E4F8DA" w14:textId="77777777" w:rsidR="00097ABB" w:rsidRPr="002670B0" w:rsidRDefault="00097ABB" w:rsidP="002670B0">
      <w:pPr>
        <w:spacing w:after="0" w:line="240" w:lineRule="auto"/>
        <w:rPr>
          <w:rFonts w:ascii="Times New Roman" w:eastAsia="Times New Roman" w:hAnsi="Times New Roman"/>
          <w:i/>
          <w:u w:val="single"/>
        </w:rPr>
      </w:pPr>
    </w:p>
    <w:p w14:paraId="222B7A92" w14:textId="77777777" w:rsidR="00097ABB" w:rsidRPr="002670B0" w:rsidRDefault="00097ABB" w:rsidP="002670B0">
      <w:pPr>
        <w:spacing w:after="0" w:line="240" w:lineRule="auto"/>
        <w:rPr>
          <w:rFonts w:ascii="Times New Roman" w:eastAsia="Times New Roman" w:hAnsi="Times New Roman"/>
          <w:i/>
          <w:u w:val="single"/>
        </w:rPr>
      </w:pPr>
      <w:r w:rsidRPr="002670B0">
        <w:rPr>
          <w:rFonts w:ascii="Times New Roman" w:eastAsia="Times New Roman" w:hAnsi="Times New Roman"/>
          <w:i/>
          <w:u w:val="single"/>
        </w:rPr>
        <w:t>Informacja dla Wykonawcy:</w:t>
      </w:r>
    </w:p>
    <w:p w14:paraId="7909EF6E" w14:textId="77777777" w:rsidR="00097ABB" w:rsidRPr="002670B0" w:rsidRDefault="00097ABB" w:rsidP="002670B0">
      <w:pPr>
        <w:spacing w:after="0" w:line="240" w:lineRule="auto"/>
        <w:rPr>
          <w:rFonts w:ascii="Times New Roman" w:eastAsia="Times New Roman" w:hAnsi="Times New Roman"/>
        </w:rPr>
      </w:pPr>
      <w:r w:rsidRPr="002670B0">
        <w:rPr>
          <w:rFonts w:ascii="Times New Roman" w:eastAsia="Times New Roman" w:hAnsi="Times New Roman"/>
        </w:rPr>
        <w:t>Formularz oferty powinien być podpisany przez osobę lub osoby upełnomocnione do reprezentowania firmy.</w:t>
      </w:r>
    </w:p>
    <w:p w14:paraId="0D33383D" w14:textId="77777777" w:rsidR="00097ABB" w:rsidRPr="002670B0" w:rsidRDefault="00097ABB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</w:p>
    <w:p w14:paraId="01013795" w14:textId="77777777" w:rsidR="00097ABB" w:rsidRPr="002670B0" w:rsidRDefault="00097ABB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</w:p>
    <w:p w14:paraId="26BE042E" w14:textId="77777777" w:rsidR="009C02FC" w:rsidRPr="002670B0" w:rsidRDefault="009C02FC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  <w:r w:rsidRPr="002670B0">
        <w:rPr>
          <w:rFonts w:ascii="Times New Roman" w:eastAsia="Times New Roman" w:hAnsi="Times New Roman"/>
          <w:lang w:eastAsia="zh-CN"/>
        </w:rPr>
        <w:t>* niepotrzebne skreślić</w:t>
      </w:r>
    </w:p>
    <w:p w14:paraId="62B32344" w14:textId="77777777" w:rsidR="009C02FC" w:rsidRPr="002670B0" w:rsidRDefault="009C02FC" w:rsidP="002670B0">
      <w:pPr>
        <w:suppressAutoHyphens/>
        <w:spacing w:before="120" w:after="0" w:line="240" w:lineRule="auto"/>
        <w:rPr>
          <w:rFonts w:ascii="Times New Roman" w:eastAsia="Times New Roman" w:hAnsi="Times New Roman"/>
          <w:lang w:eastAsia="zh-CN"/>
        </w:rPr>
      </w:pPr>
      <w:r w:rsidRPr="002670B0">
        <w:rPr>
          <w:rFonts w:ascii="Times New Roman" w:eastAsia="Times New Roman" w:hAnsi="Times New Roman"/>
          <w:lang w:eastAsia="zh-CN"/>
        </w:rPr>
        <w:t>** odpowiednio uzupełnić</w:t>
      </w:r>
    </w:p>
    <w:p w14:paraId="0D5CC2C8" w14:textId="77777777" w:rsidR="009C02FC" w:rsidRPr="002670B0" w:rsidRDefault="009C02FC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</w:p>
    <w:p w14:paraId="3AA930FF" w14:textId="77777777" w:rsidR="009C02FC" w:rsidRPr="002670B0" w:rsidRDefault="009C02FC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  <w:r w:rsidRPr="002670B0">
        <w:rPr>
          <w:rFonts w:ascii="Times New Roman" w:eastAsia="Times New Roman" w:hAnsi="Times New Roman"/>
          <w:lang w:eastAsia="zh-CN"/>
        </w:rPr>
        <w:t xml:space="preserve">*** Uwaga!  </w:t>
      </w:r>
    </w:p>
    <w:p w14:paraId="07C98546" w14:textId="77777777" w:rsidR="009C02FC" w:rsidRPr="002670B0" w:rsidRDefault="009C02FC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  <w:r w:rsidRPr="002670B0">
        <w:rPr>
          <w:rFonts w:ascii="Times New Roman" w:eastAsia="Times New Roman" w:hAnsi="Times New Roman"/>
          <w:lang w:eastAsia="zh-CN"/>
        </w:rPr>
        <w:t>W specyfikacji technicznej w pkt. 2 należy wypełnić każdy wiersz tabeli, opisując dokładnie każdy parametr wymagany przez Zamawiającego oraz nazwę producenta i dokładną nazwę modelu i typu oferowanego sprzętu!</w:t>
      </w:r>
    </w:p>
    <w:p w14:paraId="590A91B7" w14:textId="77777777" w:rsidR="009C02FC" w:rsidRPr="002670B0" w:rsidRDefault="009C02FC" w:rsidP="002670B0">
      <w:pPr>
        <w:suppressAutoHyphens/>
        <w:spacing w:after="0" w:line="240" w:lineRule="auto"/>
        <w:rPr>
          <w:rFonts w:ascii="Times New Roman" w:eastAsia="Times New Roman" w:hAnsi="Times New Roman"/>
          <w:lang w:eastAsia="zh-CN"/>
        </w:rPr>
      </w:pPr>
    </w:p>
    <w:p w14:paraId="0584F7AB" w14:textId="77777777" w:rsidR="009C02FC" w:rsidRPr="002670B0" w:rsidRDefault="009C02FC" w:rsidP="002670B0">
      <w:pPr>
        <w:suppressAutoHyphens/>
        <w:spacing w:after="0" w:line="240" w:lineRule="auto"/>
        <w:ind w:left="15"/>
        <w:rPr>
          <w:rFonts w:ascii="Times New Roman" w:eastAsia="Times New Roman" w:hAnsi="Times New Roman"/>
          <w:lang w:eastAsia="zh-CN"/>
        </w:rPr>
      </w:pPr>
      <w:r w:rsidRPr="002670B0">
        <w:rPr>
          <w:rFonts w:ascii="Times New Roman" w:eastAsia="Times New Roman" w:hAnsi="Times New Roman"/>
          <w:lang w:eastAsia="zh-CN"/>
        </w:rPr>
        <w:t xml:space="preserve">**** </w:t>
      </w:r>
    </w:p>
    <w:p w14:paraId="591E1AF5" w14:textId="77777777" w:rsidR="00AB53CB" w:rsidRPr="002670B0" w:rsidRDefault="009C02FC" w:rsidP="002670B0">
      <w:pPr>
        <w:suppressAutoHyphens/>
        <w:spacing w:after="0" w:line="240" w:lineRule="auto"/>
        <w:ind w:left="15"/>
      </w:pPr>
      <w:r w:rsidRPr="002670B0">
        <w:rPr>
          <w:rFonts w:ascii="Times New Roman" w:eastAsia="Times New Roman" w:hAnsi="Times New Roman"/>
          <w:lang w:eastAsia="zh-CN"/>
        </w:rPr>
        <w:t xml:space="preserve">Uwaga! </w:t>
      </w:r>
      <w:r w:rsidRPr="002670B0">
        <w:rPr>
          <w:rFonts w:ascii="Times New Roman" w:eastAsia="Times New Roman" w:hAnsi="Times New Roman"/>
          <w:lang w:eastAsia="zh-CN"/>
        </w:rPr>
        <w:br/>
        <w:t xml:space="preserve">W przypadku gdy Wykonawca udzieli gwarancji na okres krótszy niż wymagany, na jaki udziela gwarancji wówczas oferta Wykonawcy zostanie uznana za nieodpowiadającą treści ogłoszenia o zamówieniu i zostanie odrzucona. Liczba </w:t>
      </w:r>
      <w:r w:rsidR="002A0846" w:rsidRPr="002670B0">
        <w:rPr>
          <w:rFonts w:ascii="Times New Roman" w:eastAsia="Times New Roman" w:hAnsi="Times New Roman"/>
          <w:lang w:eastAsia="zh-CN"/>
        </w:rPr>
        <w:t>miesięcy</w:t>
      </w:r>
      <w:r w:rsidRPr="002670B0">
        <w:rPr>
          <w:rFonts w:ascii="Times New Roman" w:eastAsia="Times New Roman" w:hAnsi="Times New Roman"/>
          <w:lang w:eastAsia="zh-CN"/>
        </w:rPr>
        <w:t xml:space="preserve"> musi być określona jedną liczbą całkowitą. W przypadku gdy Wykonawca wskaże zakres (od-do) miesięcy, Zamawiający odrzuci ofertę jako niezgodną z treścią </w:t>
      </w:r>
      <w:r w:rsidR="002A0846" w:rsidRPr="002670B0">
        <w:rPr>
          <w:rFonts w:ascii="Times New Roman" w:eastAsia="Times New Roman" w:hAnsi="Times New Roman"/>
          <w:lang w:eastAsia="zh-CN"/>
        </w:rPr>
        <w:t>ogłoszenia o zamówieniu</w:t>
      </w:r>
      <w:r w:rsidRPr="002670B0">
        <w:rPr>
          <w:rFonts w:ascii="Times New Roman" w:eastAsia="Times New Roman" w:hAnsi="Times New Roman"/>
          <w:lang w:eastAsia="zh-CN"/>
        </w:rPr>
        <w:t>. W przypadku nie wypełnienia w Formularzu oferty stosownej rubryki, Zamawiający uzna, że Wykonawca deklaruje najkrótszy, tj. minimalny wymagany przez Zamawiającego okres gwarancji jakości.</w:t>
      </w:r>
    </w:p>
    <w:sectPr w:rsidR="00AB53CB" w:rsidRPr="00267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EA7DD" w14:textId="77777777" w:rsidR="002C4A98" w:rsidRDefault="002C4A98" w:rsidP="00AB53CB">
      <w:pPr>
        <w:spacing w:after="0" w:line="240" w:lineRule="auto"/>
      </w:pPr>
      <w:r>
        <w:separator/>
      </w:r>
    </w:p>
  </w:endnote>
  <w:endnote w:type="continuationSeparator" w:id="0">
    <w:p w14:paraId="2F110A36" w14:textId="77777777" w:rsidR="002C4A98" w:rsidRDefault="002C4A98" w:rsidP="00AB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D1FEA" w14:textId="77777777" w:rsidR="002C4A98" w:rsidRDefault="002C4A98" w:rsidP="00AB53CB">
      <w:pPr>
        <w:spacing w:after="0" w:line="240" w:lineRule="auto"/>
      </w:pPr>
      <w:r>
        <w:separator/>
      </w:r>
    </w:p>
  </w:footnote>
  <w:footnote w:type="continuationSeparator" w:id="0">
    <w:p w14:paraId="6375BE31" w14:textId="77777777" w:rsidR="002C4A98" w:rsidRDefault="002C4A98" w:rsidP="00AB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FC7639"/>
    <w:multiLevelType w:val="hybridMultilevel"/>
    <w:tmpl w:val="6D86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2A3"/>
    <w:multiLevelType w:val="hybridMultilevel"/>
    <w:tmpl w:val="087CD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53C42"/>
    <w:multiLevelType w:val="hybridMultilevel"/>
    <w:tmpl w:val="78281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D04A1"/>
    <w:multiLevelType w:val="hybridMultilevel"/>
    <w:tmpl w:val="D3841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92F71"/>
    <w:multiLevelType w:val="hybridMultilevel"/>
    <w:tmpl w:val="4656A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7"/>
  </w:num>
  <w:num w:numId="12">
    <w:abstractNumId w:val="4"/>
  </w:num>
  <w:num w:numId="13">
    <w:abstractNumId w:val="5"/>
  </w:num>
  <w:num w:numId="14">
    <w:abstractNumId w:val="13"/>
  </w:num>
  <w:num w:numId="15">
    <w:abstractNumId w:val="4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BB"/>
    <w:rsid w:val="00036737"/>
    <w:rsid w:val="00065932"/>
    <w:rsid w:val="00097ABB"/>
    <w:rsid w:val="000E079B"/>
    <w:rsid w:val="00151892"/>
    <w:rsid w:val="001960C7"/>
    <w:rsid w:val="002141F7"/>
    <w:rsid w:val="00267019"/>
    <w:rsid w:val="002670B0"/>
    <w:rsid w:val="002754E0"/>
    <w:rsid w:val="0028770B"/>
    <w:rsid w:val="002A0846"/>
    <w:rsid w:val="002C4A98"/>
    <w:rsid w:val="0038569E"/>
    <w:rsid w:val="004E4F0D"/>
    <w:rsid w:val="0051231E"/>
    <w:rsid w:val="00584DC6"/>
    <w:rsid w:val="0059032E"/>
    <w:rsid w:val="005B1DAA"/>
    <w:rsid w:val="005E38A6"/>
    <w:rsid w:val="005F5DAE"/>
    <w:rsid w:val="00606DD9"/>
    <w:rsid w:val="006E2742"/>
    <w:rsid w:val="00736F39"/>
    <w:rsid w:val="007D18D2"/>
    <w:rsid w:val="007E7C50"/>
    <w:rsid w:val="008415D5"/>
    <w:rsid w:val="00915758"/>
    <w:rsid w:val="009C02FC"/>
    <w:rsid w:val="00AB53CB"/>
    <w:rsid w:val="00AC35A7"/>
    <w:rsid w:val="00AD258B"/>
    <w:rsid w:val="00B50741"/>
    <w:rsid w:val="00BA5B72"/>
    <w:rsid w:val="00BB324F"/>
    <w:rsid w:val="00BB7BF1"/>
    <w:rsid w:val="00D6179F"/>
    <w:rsid w:val="00D65B2C"/>
    <w:rsid w:val="00D707C4"/>
    <w:rsid w:val="00E23E28"/>
    <w:rsid w:val="00E41B09"/>
    <w:rsid w:val="00E654CF"/>
    <w:rsid w:val="00E70E78"/>
    <w:rsid w:val="00F262EC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2DF8DC55"/>
  <w15:chartTrackingRefBased/>
  <w15:docId w15:val="{6857C44F-C6C9-4224-A8A6-ADF27392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B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3CB"/>
  </w:style>
  <w:style w:type="paragraph" w:styleId="Stopka">
    <w:name w:val="footer"/>
    <w:basedOn w:val="Normalny"/>
    <w:link w:val="Stopka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3CB"/>
  </w:style>
  <w:style w:type="character" w:styleId="Hipercze">
    <w:name w:val="Hyperlink"/>
    <w:rsid w:val="0028770B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A5B7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Siatka">
    <w:name w:val="Table Grid"/>
    <w:basedOn w:val="Standardowy"/>
    <w:uiPriority w:val="39"/>
    <w:rsid w:val="000E0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wiatkowska.DESKTOP-QCIJOIA\Documents\MIEJSKI%20O&#346;RODEK%20POMOCY%20RODZINIE%202020%20ROK\KOMPUTERY%20PROJEKT%20UNIJNY\OLOGOWANE\Kolor_FE_POWER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Kolor_FE_POWER — kopia</Template>
  <TotalTime>4</TotalTime>
  <Pages>5</Pages>
  <Words>1309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3</cp:revision>
  <dcterms:created xsi:type="dcterms:W3CDTF">2020-11-19T11:13:00Z</dcterms:created>
  <dcterms:modified xsi:type="dcterms:W3CDTF">2020-11-20T13:04:00Z</dcterms:modified>
</cp:coreProperties>
</file>