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4681F" w14:textId="77777777" w:rsidR="00097ABB" w:rsidRPr="007E49C3" w:rsidRDefault="00097ABB" w:rsidP="007E49C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7E49C3">
        <w:rPr>
          <w:rFonts w:ascii="Times New Roman" w:eastAsia="Times New Roman" w:hAnsi="Times New Roman"/>
          <w:iCs/>
          <w:sz w:val="24"/>
          <w:szCs w:val="24"/>
        </w:rPr>
        <w:t>Załącznik nr 2</w:t>
      </w:r>
      <w:r w:rsidR="003D62F5" w:rsidRPr="007E49C3">
        <w:rPr>
          <w:rFonts w:ascii="Times New Roman" w:eastAsia="Times New Roman" w:hAnsi="Times New Roman"/>
          <w:iCs/>
          <w:sz w:val="24"/>
          <w:szCs w:val="24"/>
        </w:rPr>
        <w:t>B</w:t>
      </w:r>
      <w:r w:rsidRPr="007E49C3">
        <w:rPr>
          <w:rFonts w:ascii="Times New Roman" w:eastAsia="Times New Roman" w:hAnsi="Times New Roman"/>
          <w:iCs/>
          <w:sz w:val="24"/>
          <w:szCs w:val="24"/>
        </w:rPr>
        <w:t xml:space="preserve"> do Ogłoszenia zamówieniu – Pakiet Nr </w:t>
      </w:r>
      <w:r w:rsidR="003D62F5" w:rsidRPr="007E49C3">
        <w:rPr>
          <w:rFonts w:ascii="Times New Roman" w:eastAsia="Times New Roman" w:hAnsi="Times New Roman"/>
          <w:iCs/>
          <w:sz w:val="24"/>
          <w:szCs w:val="24"/>
        </w:rPr>
        <w:t>2</w:t>
      </w:r>
      <w:r w:rsidRPr="007E49C3">
        <w:rPr>
          <w:rFonts w:ascii="Times New Roman" w:eastAsia="Times New Roman" w:hAnsi="Times New Roman"/>
          <w:iCs/>
          <w:sz w:val="24"/>
          <w:szCs w:val="24"/>
        </w:rPr>
        <w:t xml:space="preserve"> </w:t>
      </w:r>
    </w:p>
    <w:p w14:paraId="7FBB309E" w14:textId="77777777" w:rsidR="00097ABB" w:rsidRPr="007E49C3" w:rsidRDefault="00097ABB" w:rsidP="007E49C3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</w:rPr>
      </w:pPr>
    </w:p>
    <w:p w14:paraId="4B4528EA" w14:textId="77777777" w:rsidR="00097ABB" w:rsidRPr="007E49C3" w:rsidRDefault="00097ABB" w:rsidP="007E49C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7E49C3">
        <w:rPr>
          <w:rFonts w:ascii="Times New Roman" w:eastAsia="Times New Roman" w:hAnsi="Times New Roman"/>
          <w:b/>
          <w:iCs/>
          <w:sz w:val="24"/>
          <w:szCs w:val="24"/>
        </w:rPr>
        <w:t xml:space="preserve">                                                                                       </w:t>
      </w:r>
      <w:r w:rsidRPr="007E49C3">
        <w:rPr>
          <w:rFonts w:ascii="Times New Roman" w:eastAsia="Times New Roman" w:hAnsi="Times New Roman"/>
          <w:iCs/>
          <w:sz w:val="24"/>
          <w:szCs w:val="24"/>
        </w:rPr>
        <w:t>…………………………………….</w:t>
      </w:r>
    </w:p>
    <w:p w14:paraId="373F7B3D" w14:textId="77777777" w:rsidR="00097ABB" w:rsidRPr="007E49C3" w:rsidRDefault="00097ABB" w:rsidP="007E49C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7E49C3">
        <w:rPr>
          <w:rFonts w:ascii="Times New Roman" w:eastAsia="Times New Roman" w:hAnsi="Times New Roman"/>
          <w:iCs/>
          <w:sz w:val="24"/>
          <w:szCs w:val="24"/>
        </w:rPr>
        <w:t xml:space="preserve">                                                                                                           / miejscowość i data/</w:t>
      </w:r>
    </w:p>
    <w:p w14:paraId="1967B206" w14:textId="77777777" w:rsidR="00097ABB" w:rsidRPr="007E49C3" w:rsidRDefault="00097ABB" w:rsidP="007E49C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7E49C3">
        <w:rPr>
          <w:rFonts w:ascii="Times New Roman" w:eastAsia="Times New Roman" w:hAnsi="Times New Roman"/>
          <w:iCs/>
          <w:sz w:val="24"/>
          <w:szCs w:val="24"/>
        </w:rPr>
        <w:t>...............................................</w:t>
      </w:r>
    </w:p>
    <w:p w14:paraId="3A254202" w14:textId="77777777" w:rsidR="00097ABB" w:rsidRPr="007E49C3" w:rsidRDefault="00097ABB" w:rsidP="007E49C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7E49C3">
        <w:rPr>
          <w:rFonts w:ascii="Times New Roman" w:eastAsia="Times New Roman" w:hAnsi="Times New Roman"/>
          <w:iCs/>
          <w:sz w:val="24"/>
          <w:szCs w:val="24"/>
        </w:rPr>
        <w:t xml:space="preserve">   / pieczęć Wykonawcy/</w:t>
      </w:r>
    </w:p>
    <w:p w14:paraId="4262188C" w14:textId="77777777" w:rsidR="00097ABB" w:rsidRPr="007E49C3" w:rsidRDefault="00097ABB" w:rsidP="007E49C3">
      <w:pPr>
        <w:spacing w:after="0" w:line="240" w:lineRule="auto"/>
        <w:ind w:left="4230"/>
        <w:rPr>
          <w:rFonts w:ascii="Times New Roman" w:eastAsia="Times New Roman" w:hAnsi="Times New Roman"/>
          <w:iCs/>
          <w:sz w:val="24"/>
          <w:szCs w:val="24"/>
        </w:rPr>
      </w:pPr>
    </w:p>
    <w:p w14:paraId="48549A2F" w14:textId="77777777" w:rsidR="00097ABB" w:rsidRPr="007E49C3" w:rsidRDefault="00097ABB" w:rsidP="007E49C3">
      <w:pPr>
        <w:spacing w:after="0" w:line="240" w:lineRule="auto"/>
        <w:ind w:left="4230"/>
        <w:rPr>
          <w:rFonts w:ascii="Times New Roman" w:eastAsia="Times New Roman" w:hAnsi="Times New Roman"/>
          <w:iCs/>
          <w:sz w:val="24"/>
          <w:szCs w:val="24"/>
        </w:rPr>
      </w:pPr>
      <w:r w:rsidRPr="007E49C3">
        <w:rPr>
          <w:rFonts w:ascii="Times New Roman" w:eastAsia="Times New Roman" w:hAnsi="Times New Roman"/>
          <w:iCs/>
          <w:sz w:val="24"/>
          <w:szCs w:val="24"/>
        </w:rPr>
        <w:t>Do  Zamawiającego</w:t>
      </w:r>
    </w:p>
    <w:p w14:paraId="70ABE96B" w14:textId="77777777" w:rsidR="00097ABB" w:rsidRPr="007E49C3" w:rsidRDefault="00097ABB" w:rsidP="007E49C3">
      <w:pPr>
        <w:spacing w:after="0" w:line="240" w:lineRule="auto"/>
        <w:ind w:left="4230"/>
        <w:rPr>
          <w:rFonts w:ascii="Times New Roman" w:eastAsia="Times New Roman" w:hAnsi="Times New Roman"/>
          <w:iCs/>
          <w:sz w:val="24"/>
          <w:szCs w:val="24"/>
        </w:rPr>
      </w:pPr>
      <w:r w:rsidRPr="007E49C3">
        <w:rPr>
          <w:rFonts w:ascii="Times New Roman" w:eastAsia="Times New Roman" w:hAnsi="Times New Roman"/>
          <w:iCs/>
          <w:sz w:val="24"/>
          <w:szCs w:val="24"/>
        </w:rPr>
        <w:t>Miejski Ośrodek Pomocy Rodzinie</w:t>
      </w:r>
    </w:p>
    <w:p w14:paraId="0E26A0BD" w14:textId="77777777" w:rsidR="00097ABB" w:rsidRPr="007E49C3" w:rsidRDefault="00097ABB" w:rsidP="007E49C3">
      <w:pPr>
        <w:spacing w:after="0" w:line="240" w:lineRule="auto"/>
        <w:ind w:left="4230"/>
        <w:rPr>
          <w:rFonts w:ascii="Times New Roman" w:eastAsia="Times New Roman" w:hAnsi="Times New Roman"/>
          <w:b/>
          <w:iCs/>
          <w:sz w:val="24"/>
          <w:szCs w:val="24"/>
        </w:rPr>
      </w:pPr>
      <w:r w:rsidRPr="007E49C3">
        <w:rPr>
          <w:rFonts w:ascii="Times New Roman" w:eastAsia="Times New Roman" w:hAnsi="Times New Roman"/>
          <w:iCs/>
          <w:sz w:val="24"/>
          <w:szCs w:val="24"/>
        </w:rPr>
        <w:t>w Białymstoku</w:t>
      </w:r>
      <w:r w:rsidRPr="007E49C3">
        <w:rPr>
          <w:rFonts w:ascii="Times New Roman" w:eastAsia="Times New Roman" w:hAnsi="Times New Roman"/>
          <w:b/>
          <w:iCs/>
          <w:sz w:val="24"/>
          <w:szCs w:val="24"/>
        </w:rPr>
        <w:t xml:space="preserve"> </w:t>
      </w:r>
    </w:p>
    <w:p w14:paraId="7AF137AA" w14:textId="77777777" w:rsidR="00097ABB" w:rsidRPr="007E49C3" w:rsidRDefault="00097ABB" w:rsidP="007E49C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</w:p>
    <w:p w14:paraId="12F18021" w14:textId="77777777" w:rsidR="00097ABB" w:rsidRPr="00097ABB" w:rsidRDefault="00097ABB" w:rsidP="00097ABB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14:paraId="55CD1FC5" w14:textId="77777777" w:rsidR="00097ABB" w:rsidRPr="007E49C3" w:rsidRDefault="00097ABB" w:rsidP="007E49C3">
      <w:pPr>
        <w:pStyle w:val="Nagwek2"/>
        <w:jc w:val="center"/>
        <w:rPr>
          <w:rFonts w:ascii="Times New Roman" w:eastAsia="Times New Roman" w:hAnsi="Times New Roman" w:cs="Times New Roman"/>
          <w:b w:val="0"/>
          <w:bCs w:val="0"/>
          <w:i w:val="0"/>
          <w:iCs w:val="0"/>
        </w:rPr>
      </w:pPr>
      <w:r w:rsidRPr="007E49C3">
        <w:rPr>
          <w:rFonts w:ascii="Times New Roman" w:eastAsia="Times New Roman" w:hAnsi="Times New Roman" w:cs="Times New Roman"/>
          <w:b w:val="0"/>
          <w:bCs w:val="0"/>
          <w:i w:val="0"/>
          <w:iCs w:val="0"/>
        </w:rPr>
        <w:t>FORMULARZ OFERTY</w:t>
      </w:r>
    </w:p>
    <w:p w14:paraId="3948A1BB" w14:textId="77777777" w:rsidR="00097ABB" w:rsidRPr="00097ABB" w:rsidRDefault="00097ABB" w:rsidP="00097ABB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14:paraId="3271629E" w14:textId="77777777" w:rsidR="00097ABB" w:rsidRPr="007E49C3" w:rsidRDefault="00097ABB" w:rsidP="007E49C3">
      <w:pPr>
        <w:spacing w:after="240" w:line="240" w:lineRule="auto"/>
        <w:rPr>
          <w:rFonts w:ascii="Times New Roman" w:eastAsia="Tahoma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>Przystępując do postępowania o udzielenie zamówienia publicznego pn</w:t>
      </w:r>
      <w:r w:rsidRPr="007E49C3">
        <w:rPr>
          <w:rFonts w:ascii="Times New Roman" w:eastAsia="Times New Roman" w:hAnsi="Times New Roman"/>
          <w:i/>
          <w:iCs/>
          <w:sz w:val="24"/>
          <w:szCs w:val="24"/>
        </w:rPr>
        <w:t>. „</w:t>
      </w:r>
      <w:r w:rsidR="00065932" w:rsidRPr="007E49C3">
        <w:rPr>
          <w:rFonts w:ascii="Times New Roman" w:hAnsi="Times New Roman"/>
          <w:i/>
          <w:iCs/>
          <w:sz w:val="24"/>
          <w:szCs w:val="24"/>
        </w:rPr>
        <w:t>Zakup i dostawa sprzętu komputerowego wraz z oprogramowaniem do Miejskiego Ośrodka Pomocy Rodzinie w Białymstoku</w:t>
      </w:r>
      <w:r w:rsidRPr="007E49C3">
        <w:rPr>
          <w:rFonts w:ascii="Times New Roman" w:eastAsia="Times New Roman" w:hAnsi="Times New Roman"/>
          <w:i/>
          <w:iCs/>
          <w:sz w:val="24"/>
          <w:szCs w:val="24"/>
        </w:rPr>
        <w:t>”,</w:t>
      </w:r>
      <w:r w:rsidRPr="007E49C3">
        <w:rPr>
          <w:rFonts w:ascii="Times New Roman" w:eastAsia="Times New Roman" w:hAnsi="Times New Roman"/>
          <w:sz w:val="24"/>
          <w:szCs w:val="24"/>
        </w:rPr>
        <w:t xml:space="preserve"> którego wartość</w:t>
      </w:r>
      <w:r w:rsidRPr="007E49C3">
        <w:rPr>
          <w:rFonts w:ascii="Times New Roman" w:eastAsia="Tahoma" w:hAnsi="Times New Roman"/>
          <w:sz w:val="24"/>
          <w:szCs w:val="24"/>
        </w:rPr>
        <w:t xml:space="preserve"> </w:t>
      </w:r>
      <w:r w:rsidR="00065932" w:rsidRPr="007E49C3">
        <w:rPr>
          <w:rFonts w:ascii="Times New Roman" w:eastAsia="Tahoma" w:hAnsi="Times New Roman"/>
          <w:sz w:val="24"/>
          <w:szCs w:val="24"/>
        </w:rPr>
        <w:t xml:space="preserve">nie </w:t>
      </w:r>
      <w:r w:rsidRPr="007E49C3">
        <w:rPr>
          <w:rFonts w:ascii="Times New Roman" w:eastAsia="Tahoma" w:hAnsi="Times New Roman"/>
          <w:sz w:val="24"/>
          <w:szCs w:val="24"/>
        </w:rPr>
        <w:t xml:space="preserve">przekracza </w:t>
      </w:r>
      <w:r w:rsidRPr="007E49C3">
        <w:rPr>
          <w:rFonts w:ascii="Times New Roman" w:eastAsia="Times New Roman" w:hAnsi="Times New Roman"/>
          <w:sz w:val="24"/>
          <w:szCs w:val="24"/>
        </w:rPr>
        <w:t>wyrażon</w:t>
      </w:r>
      <w:r w:rsidR="00065932" w:rsidRPr="007E49C3">
        <w:rPr>
          <w:rFonts w:ascii="Times New Roman" w:eastAsia="Times New Roman" w:hAnsi="Times New Roman"/>
          <w:sz w:val="24"/>
          <w:szCs w:val="24"/>
        </w:rPr>
        <w:t>ej</w:t>
      </w:r>
      <w:r w:rsidRPr="007E49C3">
        <w:rPr>
          <w:rFonts w:ascii="Times New Roman" w:eastAsia="Tahoma" w:hAnsi="Times New Roman"/>
          <w:sz w:val="24"/>
          <w:szCs w:val="24"/>
        </w:rPr>
        <w:t xml:space="preserve"> </w:t>
      </w:r>
      <w:r w:rsidRPr="007E49C3">
        <w:rPr>
          <w:rFonts w:ascii="Times New Roman" w:eastAsia="Times New Roman" w:hAnsi="Times New Roman"/>
          <w:sz w:val="24"/>
          <w:szCs w:val="24"/>
        </w:rPr>
        <w:t>w</w:t>
      </w:r>
      <w:r w:rsidRPr="007E49C3">
        <w:rPr>
          <w:rFonts w:ascii="Times New Roman" w:eastAsia="Tahoma" w:hAnsi="Times New Roman"/>
          <w:sz w:val="24"/>
          <w:szCs w:val="24"/>
        </w:rPr>
        <w:t xml:space="preserve"> </w:t>
      </w:r>
      <w:r w:rsidRPr="007E49C3">
        <w:rPr>
          <w:rFonts w:ascii="Times New Roman" w:eastAsia="Times New Roman" w:hAnsi="Times New Roman"/>
          <w:sz w:val="24"/>
          <w:szCs w:val="24"/>
        </w:rPr>
        <w:t>złotych</w:t>
      </w:r>
      <w:r w:rsidRPr="007E49C3">
        <w:rPr>
          <w:rFonts w:ascii="Times New Roman" w:eastAsia="Tahoma" w:hAnsi="Times New Roman"/>
          <w:sz w:val="24"/>
          <w:szCs w:val="24"/>
        </w:rPr>
        <w:t xml:space="preserve"> </w:t>
      </w:r>
      <w:r w:rsidRPr="007E49C3">
        <w:rPr>
          <w:rFonts w:ascii="Times New Roman" w:eastAsia="Times New Roman" w:hAnsi="Times New Roman"/>
          <w:sz w:val="24"/>
          <w:szCs w:val="24"/>
        </w:rPr>
        <w:t>równowartoś</w:t>
      </w:r>
      <w:r w:rsidR="00065932" w:rsidRPr="007E49C3">
        <w:rPr>
          <w:rFonts w:ascii="Times New Roman" w:eastAsia="Times New Roman" w:hAnsi="Times New Roman"/>
          <w:sz w:val="24"/>
          <w:szCs w:val="24"/>
        </w:rPr>
        <w:t>ci</w:t>
      </w:r>
      <w:r w:rsidRPr="007E49C3">
        <w:rPr>
          <w:rFonts w:ascii="Times New Roman" w:eastAsia="Tahoma" w:hAnsi="Times New Roman"/>
          <w:sz w:val="24"/>
          <w:szCs w:val="24"/>
        </w:rPr>
        <w:t xml:space="preserve"> </w:t>
      </w:r>
      <w:r w:rsidRPr="007E49C3">
        <w:rPr>
          <w:rFonts w:ascii="Times New Roman" w:eastAsia="Times New Roman" w:hAnsi="Times New Roman"/>
          <w:sz w:val="24"/>
          <w:szCs w:val="24"/>
        </w:rPr>
        <w:t>30 000</w:t>
      </w:r>
      <w:r w:rsidRPr="007E49C3">
        <w:rPr>
          <w:rFonts w:ascii="Times New Roman" w:eastAsia="Tahoma" w:hAnsi="Times New Roman"/>
          <w:sz w:val="24"/>
          <w:szCs w:val="24"/>
        </w:rPr>
        <w:t xml:space="preserve"> </w:t>
      </w:r>
      <w:r w:rsidRPr="007E49C3">
        <w:rPr>
          <w:rFonts w:ascii="Times New Roman" w:eastAsia="Times New Roman" w:hAnsi="Times New Roman"/>
          <w:sz w:val="24"/>
          <w:szCs w:val="24"/>
        </w:rPr>
        <w:t>euro</w:t>
      </w:r>
      <w:r w:rsidRPr="007E49C3">
        <w:rPr>
          <w:rFonts w:ascii="Times New Roman" w:eastAsia="Tahoma" w:hAnsi="Times New Roman"/>
          <w:sz w:val="24"/>
          <w:szCs w:val="24"/>
        </w:rPr>
        <w:t xml:space="preserve"> </w:t>
      </w:r>
      <w:r w:rsidRPr="007E49C3">
        <w:rPr>
          <w:rFonts w:ascii="Times New Roman" w:eastAsia="Times New Roman" w:hAnsi="Times New Roman"/>
          <w:sz w:val="24"/>
          <w:szCs w:val="24"/>
        </w:rPr>
        <w:t>netto,</w:t>
      </w:r>
      <w:r w:rsidRPr="007E49C3">
        <w:rPr>
          <w:rFonts w:ascii="Times New Roman" w:eastAsia="Tahoma" w:hAnsi="Times New Roman"/>
          <w:sz w:val="24"/>
          <w:szCs w:val="24"/>
        </w:rPr>
        <w:t xml:space="preserve"> z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wyłączeniem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stosowania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przepisów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ustawy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z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dnia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29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stycznia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2004r.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Prawo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zamówień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publicznych</w:t>
      </w:r>
      <w:r w:rsidR="00065932"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</w:t>
      </w:r>
      <w:r w:rsidR="00065932" w:rsidRPr="007E49C3">
        <w:rPr>
          <w:rFonts w:ascii="Times New Roman" w:hAnsi="Times New Roman"/>
          <w:sz w:val="24"/>
          <w:szCs w:val="24"/>
        </w:rPr>
        <w:t xml:space="preserve">(Dz. U. z 2019r. poz. 1843 z </w:t>
      </w:r>
      <w:proofErr w:type="spellStart"/>
      <w:r w:rsidR="00065932" w:rsidRPr="007E49C3">
        <w:rPr>
          <w:rFonts w:ascii="Times New Roman" w:hAnsi="Times New Roman"/>
          <w:sz w:val="24"/>
          <w:szCs w:val="24"/>
        </w:rPr>
        <w:t>późn</w:t>
      </w:r>
      <w:proofErr w:type="spellEnd"/>
      <w:r w:rsidR="00065932" w:rsidRPr="007E49C3">
        <w:rPr>
          <w:rFonts w:ascii="Times New Roman" w:hAnsi="Times New Roman"/>
          <w:sz w:val="24"/>
          <w:szCs w:val="24"/>
        </w:rPr>
        <w:t>. zm.)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,</w:t>
      </w:r>
      <w:r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na podstawie art. </w:t>
      </w:r>
      <w:r w:rsidR="00065932" w:rsidRPr="007E49C3">
        <w:rPr>
          <w:rFonts w:ascii="Times New Roman" w:eastAsia="Tahoma" w:hAnsi="Times New Roman"/>
          <w:color w:val="000000"/>
          <w:sz w:val="24"/>
          <w:szCs w:val="24"/>
          <w:lang w:eastAsia="zh-CN"/>
        </w:rPr>
        <w:t>4 pkt 8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,</w:t>
      </w:r>
    </w:p>
    <w:p w14:paraId="42E11F84" w14:textId="77777777" w:rsidR="00097ABB" w:rsidRPr="007E49C3" w:rsidRDefault="00097ABB" w:rsidP="007E49C3">
      <w:pPr>
        <w:spacing w:after="240" w:line="240" w:lineRule="auto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 xml:space="preserve">OFERUJEMY: </w:t>
      </w:r>
      <w:r w:rsidR="00D65B2C" w:rsidRPr="007E49C3">
        <w:rPr>
          <w:rFonts w:ascii="Times New Roman" w:eastAsia="Times New Roman" w:hAnsi="Times New Roman"/>
          <w:i/>
          <w:sz w:val="24"/>
          <w:szCs w:val="24"/>
        </w:rPr>
        <w:t xml:space="preserve">wykonanie dostawy </w:t>
      </w:r>
      <w:r w:rsidR="00D65B2C" w:rsidRPr="007E49C3">
        <w:rPr>
          <w:rFonts w:ascii="Times New Roman" w:hAnsi="Times New Roman"/>
          <w:i/>
          <w:sz w:val="24"/>
          <w:szCs w:val="24"/>
        </w:rPr>
        <w:t xml:space="preserve">będącej częścią zamówienia nr </w:t>
      </w:r>
      <w:r w:rsidR="003D62F5" w:rsidRPr="007E49C3">
        <w:rPr>
          <w:rFonts w:ascii="Times New Roman" w:hAnsi="Times New Roman"/>
          <w:i/>
          <w:sz w:val="24"/>
          <w:szCs w:val="24"/>
        </w:rPr>
        <w:t>2</w:t>
      </w:r>
      <w:r w:rsidR="00D65B2C" w:rsidRPr="007E49C3">
        <w:rPr>
          <w:rFonts w:ascii="Times New Roman" w:hAnsi="Times New Roman"/>
          <w:i/>
          <w:sz w:val="24"/>
          <w:szCs w:val="24"/>
        </w:rPr>
        <w:t xml:space="preserve"> – Pakiet nr </w:t>
      </w:r>
      <w:r w:rsidR="003D62F5" w:rsidRPr="007E49C3">
        <w:rPr>
          <w:rFonts w:ascii="Times New Roman" w:hAnsi="Times New Roman"/>
          <w:i/>
          <w:sz w:val="24"/>
          <w:szCs w:val="24"/>
        </w:rPr>
        <w:t>2</w:t>
      </w:r>
      <w:r w:rsidR="00D65B2C" w:rsidRPr="007E49C3">
        <w:rPr>
          <w:rFonts w:ascii="Times New Roman" w:hAnsi="Times New Roman"/>
          <w:i/>
          <w:sz w:val="24"/>
          <w:szCs w:val="24"/>
        </w:rPr>
        <w:t>:</w:t>
      </w:r>
      <w:bookmarkStart w:id="0" w:name="_Hlk22553116"/>
      <w:r w:rsidR="00D65B2C"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bookmarkEnd w:id="0"/>
      <w:r w:rsidR="003D62F5" w:rsidRPr="007E49C3">
        <w:rPr>
          <w:rFonts w:ascii="Times New Roman" w:hAnsi="Times New Roman"/>
          <w:i/>
          <w:iCs/>
          <w:sz w:val="24"/>
          <w:szCs w:val="24"/>
        </w:rPr>
        <w:t xml:space="preserve">Dostawa </w:t>
      </w:r>
      <w:bookmarkStart w:id="1" w:name="_Hlk56594891"/>
      <w:r w:rsidR="003D62F5" w:rsidRPr="007E49C3">
        <w:rPr>
          <w:rFonts w:ascii="Times New Roman" w:hAnsi="Times New Roman"/>
          <w:i/>
          <w:iCs/>
          <w:sz w:val="24"/>
          <w:szCs w:val="24"/>
          <w:lang w:eastAsia="pl-PL"/>
        </w:rPr>
        <w:t>przełączników sieciowych  oraz pendrive</w:t>
      </w:r>
      <w:r w:rsidR="003D62F5" w:rsidRPr="007E49C3">
        <w:rPr>
          <w:rFonts w:ascii="Times New Roman" w:hAnsi="Times New Roman"/>
          <w:i/>
          <w:iCs/>
          <w:sz w:val="24"/>
          <w:szCs w:val="24"/>
        </w:rPr>
        <w:t xml:space="preserve"> </w:t>
      </w:r>
      <w:bookmarkEnd w:id="1"/>
      <w:r w:rsidR="003D62F5" w:rsidRPr="007E49C3">
        <w:rPr>
          <w:rFonts w:ascii="Times New Roman" w:hAnsi="Times New Roman"/>
          <w:i/>
          <w:iCs/>
          <w:sz w:val="24"/>
          <w:szCs w:val="24"/>
        </w:rPr>
        <w:t>do Miejskiego Ośrodka Pomocy Rodzinie w Białymstoku</w:t>
      </w:r>
      <w:r w:rsidR="003D62F5" w:rsidRPr="007E49C3">
        <w:rPr>
          <w:rFonts w:ascii="Times New Roman" w:eastAsia="Times New Roman" w:hAnsi="Times New Roman"/>
          <w:i/>
          <w:iCs/>
          <w:sz w:val="24"/>
          <w:szCs w:val="24"/>
          <w:lang w:eastAsia="zh-CN"/>
        </w:rPr>
        <w:t>,</w:t>
      </w:r>
      <w:r w:rsidR="00D65B2C" w:rsidRPr="007E49C3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 </w:t>
      </w:r>
      <w:r w:rsidRPr="007E49C3">
        <w:rPr>
          <w:rFonts w:ascii="Times New Roman" w:eastAsia="Times New Roman" w:hAnsi="Times New Roman"/>
          <w:sz w:val="24"/>
          <w:szCs w:val="24"/>
        </w:rPr>
        <w:t xml:space="preserve"> opisanej w ogłoszeniu o zamówieniu, na warunkach określonych w ogłoszeniu o zamówieniu i zgodnie z ogłoszeniem o zamówieniu, oraz na warunkach określonych w niniejszej ofercie:</w:t>
      </w:r>
    </w:p>
    <w:p w14:paraId="5182D5CE" w14:textId="77777777" w:rsidR="00097ABB" w:rsidRPr="007E49C3" w:rsidRDefault="00097ABB" w:rsidP="007E49C3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1. Oferuję wykonanie całości zamówienia za cenę:**</w:t>
      </w:r>
    </w:p>
    <w:p w14:paraId="23512B49" w14:textId="77777777" w:rsidR="00097ABB" w:rsidRPr="007E49C3" w:rsidRDefault="00097ABB" w:rsidP="007E49C3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BF65520" w14:textId="77777777" w:rsidR="00097ABB" w:rsidRPr="007E49C3" w:rsidRDefault="00097ABB" w:rsidP="007E49C3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Cenę ofertową netto: ………………………zł  (słownie: …………………………………………………. złotych), </w:t>
      </w:r>
    </w:p>
    <w:p w14:paraId="342CA303" w14:textId="77777777" w:rsidR="00097ABB" w:rsidRPr="007E49C3" w:rsidRDefault="00097ABB" w:rsidP="007E49C3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wartość podatku VAT ………………………zł,</w:t>
      </w:r>
    </w:p>
    <w:p w14:paraId="2F7683A1" w14:textId="77777777" w:rsidR="00097ABB" w:rsidRPr="007E49C3" w:rsidRDefault="00097ABB" w:rsidP="007E49C3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0A493A6" w14:textId="77777777" w:rsidR="00097ABB" w:rsidRPr="007E49C3" w:rsidRDefault="00097ABB" w:rsidP="007E49C3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Cenę ofertową </w:t>
      </w:r>
      <w:r w:rsidRPr="007E49C3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brutto 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………………………zł  (słownie: …………………………………………………. złotych), </w:t>
      </w:r>
    </w:p>
    <w:p w14:paraId="74C1312D" w14:textId="77777777" w:rsidR="00097ABB" w:rsidRPr="007E49C3" w:rsidRDefault="00097ABB" w:rsidP="007E49C3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32887E83" w14:textId="77777777" w:rsidR="00097ABB" w:rsidRPr="007E49C3" w:rsidRDefault="00097ABB" w:rsidP="007E49C3">
      <w:pPr>
        <w:suppressAutoHyphens/>
        <w:spacing w:after="0" w:line="240" w:lineRule="auto"/>
        <w:ind w:right="-289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obliczoną zgodnie z załączonym Formularzem cenowym, stanowiącym załącznik do Formularza oferty.</w:t>
      </w:r>
    </w:p>
    <w:p w14:paraId="396A4879" w14:textId="77777777" w:rsidR="007D18D2" w:rsidRPr="007E49C3" w:rsidRDefault="007D18D2" w:rsidP="007E49C3">
      <w:pPr>
        <w:suppressAutoHyphens/>
        <w:spacing w:after="0" w:line="240" w:lineRule="auto"/>
        <w:ind w:right="-289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3D6B1E7A" w14:textId="77777777" w:rsidR="007D18D2" w:rsidRPr="007E49C3" w:rsidRDefault="007D18D2" w:rsidP="007E49C3">
      <w:pPr>
        <w:suppressAutoHyphens/>
        <w:spacing w:after="0" w:line="240" w:lineRule="auto"/>
        <w:ind w:right="-287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2. Oferujemy dostawę</w:t>
      </w:r>
      <w:r w:rsidRPr="007E49C3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 xml:space="preserve"> </w:t>
      </w:r>
      <w:r w:rsidR="003D62F5" w:rsidRPr="007E49C3">
        <w:rPr>
          <w:rFonts w:ascii="Times New Roman" w:hAnsi="Times New Roman"/>
          <w:sz w:val="24"/>
          <w:szCs w:val="24"/>
          <w:lang w:eastAsia="pl-PL"/>
        </w:rPr>
        <w:t>przełączników sieciowych oraz pendrive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, o parametrach technicznych, zamieszczonych w poniżej specyfikacji technicznej: </w:t>
      </w:r>
      <w:r w:rsidRPr="007E49C3">
        <w:rPr>
          <w:rFonts w:ascii="Times New Roman" w:eastAsia="Times New Roman" w:hAnsi="Times New Roman"/>
          <w:b/>
          <w:sz w:val="24"/>
          <w:szCs w:val="24"/>
          <w:lang w:eastAsia="zh-CN"/>
        </w:rPr>
        <w:t>***</w:t>
      </w:r>
    </w:p>
    <w:p w14:paraId="517D03F6" w14:textId="77777777" w:rsidR="007D18D2" w:rsidRPr="007E49C3" w:rsidRDefault="007D18D2" w:rsidP="007E49C3">
      <w:pPr>
        <w:suppressAutoHyphens/>
        <w:spacing w:after="0" w:line="240" w:lineRule="auto"/>
        <w:ind w:right="-287"/>
        <w:rPr>
          <w:rFonts w:ascii="Times New Roman" w:eastAsia="Times New Roman" w:hAnsi="Times New Roman"/>
          <w:i/>
          <w:sz w:val="24"/>
          <w:szCs w:val="24"/>
          <w:lang w:eastAsia="zh-CN"/>
        </w:rPr>
      </w:pPr>
    </w:p>
    <w:p w14:paraId="440DE5CF" w14:textId="77777777" w:rsidR="007D18D2" w:rsidRPr="007E49C3" w:rsidRDefault="007D18D2" w:rsidP="007E49C3">
      <w:pPr>
        <w:rPr>
          <w:rFonts w:ascii="Times New Roman" w:hAnsi="Times New Roman"/>
          <w:sz w:val="24"/>
          <w:szCs w:val="24"/>
          <w:lang w:eastAsia="zh-CN"/>
        </w:rPr>
      </w:pPr>
      <w:bookmarkStart w:id="2" w:name="OLE_LINK1"/>
      <w:bookmarkStart w:id="3" w:name="_Hlk22807846"/>
      <w:r w:rsidRPr="007E49C3">
        <w:rPr>
          <w:rFonts w:ascii="Times New Roman" w:hAnsi="Times New Roman"/>
          <w:iCs/>
          <w:sz w:val="24"/>
          <w:szCs w:val="24"/>
        </w:rPr>
        <w:t xml:space="preserve">1) </w:t>
      </w:r>
      <w:r w:rsidR="003D62F5" w:rsidRPr="007E49C3">
        <w:rPr>
          <w:rFonts w:ascii="Times New Roman" w:hAnsi="Times New Roman"/>
          <w:iCs/>
          <w:sz w:val="24"/>
          <w:szCs w:val="24"/>
        </w:rPr>
        <w:t>Przełączniki sieciowe</w:t>
      </w:r>
      <w:r w:rsidRPr="007E49C3">
        <w:rPr>
          <w:rFonts w:ascii="Times New Roman" w:hAnsi="Times New Roman"/>
          <w:iCs/>
          <w:sz w:val="24"/>
          <w:szCs w:val="24"/>
        </w:rPr>
        <w:t xml:space="preserve"> – </w:t>
      </w:r>
      <w:r w:rsidR="003D62F5" w:rsidRPr="007E49C3">
        <w:rPr>
          <w:rFonts w:ascii="Times New Roman" w:hAnsi="Times New Roman"/>
          <w:iCs/>
          <w:sz w:val="24"/>
          <w:szCs w:val="24"/>
        </w:rPr>
        <w:t xml:space="preserve">10 </w:t>
      </w:r>
      <w:r w:rsidRPr="007E49C3">
        <w:rPr>
          <w:rFonts w:ascii="Times New Roman" w:hAnsi="Times New Roman"/>
          <w:iCs/>
          <w:sz w:val="24"/>
          <w:szCs w:val="24"/>
        </w:rPr>
        <w:t>szt. (tego samego producenta i tego samego modelu)</w:t>
      </w:r>
      <w:bookmarkEnd w:id="2"/>
    </w:p>
    <w:p w14:paraId="64361030" w14:textId="76B5F904" w:rsidR="007D18D2" w:rsidRPr="007E49C3" w:rsidRDefault="007D18D2" w:rsidP="007E49C3">
      <w:pPr>
        <w:tabs>
          <w:tab w:val="right" w:pos="9072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eastAsia="zh-CN"/>
        </w:rPr>
      </w:pPr>
      <w:r w:rsidRPr="007E49C3">
        <w:rPr>
          <w:rFonts w:ascii="Times New Roman" w:hAnsi="Times New Roman"/>
          <w:sz w:val="24"/>
          <w:szCs w:val="24"/>
          <w:lang w:eastAsia="zh-CN"/>
        </w:rPr>
        <w:t>…</w:t>
      </w:r>
      <w:r w:rsidR="007E49C3">
        <w:rPr>
          <w:rFonts w:ascii="Times New Roman" w:hAnsi="Times New Roman"/>
          <w:sz w:val="24"/>
          <w:szCs w:val="24"/>
          <w:lang w:eastAsia="zh-CN"/>
        </w:rPr>
        <w:t>…..</w:t>
      </w:r>
      <w:r w:rsidRPr="007E49C3">
        <w:rPr>
          <w:rFonts w:ascii="Times New Roman" w:hAnsi="Times New Roman"/>
          <w:sz w:val="24"/>
          <w:szCs w:val="24"/>
          <w:lang w:eastAsia="zh-CN"/>
        </w:rPr>
        <w:t>…….…………….………………………………………………………………**</w:t>
      </w:r>
    </w:p>
    <w:p w14:paraId="0917E10D" w14:textId="5DDF37E4" w:rsidR="007D18D2" w:rsidRPr="007E49C3" w:rsidRDefault="007D18D2" w:rsidP="007E49C3">
      <w:pPr>
        <w:suppressAutoHyphens/>
        <w:spacing w:after="0" w:line="240" w:lineRule="auto"/>
        <w:rPr>
          <w:rFonts w:ascii="Times New Roman" w:eastAsia="Times New Roman" w:hAnsi="Times New Roman"/>
          <w:color w:val="333333"/>
          <w:sz w:val="24"/>
          <w:szCs w:val="24"/>
          <w:vertAlign w:val="superscript"/>
          <w:lang w:eastAsia="zh-CN"/>
        </w:rPr>
      </w:pPr>
      <w:r w:rsidRPr="007E49C3">
        <w:rPr>
          <w:rFonts w:ascii="Times New Roman" w:eastAsia="Times New Roman" w:hAnsi="Times New Roman"/>
          <w:color w:val="333333"/>
          <w:sz w:val="24"/>
          <w:szCs w:val="24"/>
          <w:vertAlign w:val="superscript"/>
          <w:lang w:eastAsia="zh-CN"/>
        </w:rPr>
        <w:t xml:space="preserve">                                                  (podać nazwę producenta i dokładną nazwę modelu  i typu)</w:t>
      </w:r>
    </w:p>
    <w:p w14:paraId="74215A81" w14:textId="77777777" w:rsidR="007D18D2" w:rsidRPr="007E49C3" w:rsidRDefault="007D18D2" w:rsidP="007E49C3">
      <w:pPr>
        <w:suppressAutoHyphens/>
        <w:spacing w:after="0" w:line="240" w:lineRule="auto"/>
        <w:rPr>
          <w:rFonts w:ascii="Times New Roman" w:eastAsia="Times New Roman" w:hAnsi="Times New Roman"/>
          <w:color w:val="333333"/>
          <w:sz w:val="24"/>
          <w:szCs w:val="24"/>
          <w:vertAlign w:val="superscript"/>
          <w:lang w:eastAsia="zh-CN"/>
        </w:rPr>
      </w:pPr>
    </w:p>
    <w:tbl>
      <w:tblPr>
        <w:tblStyle w:val="Tabela-Siatka"/>
        <w:tblW w:w="5116" w:type="pct"/>
        <w:tblLook w:val="04A0" w:firstRow="1" w:lastRow="0" w:firstColumn="1" w:lastColumn="0" w:noHBand="0" w:noVBand="1"/>
      </w:tblPr>
      <w:tblGrid>
        <w:gridCol w:w="543"/>
        <w:gridCol w:w="2245"/>
        <w:gridCol w:w="4255"/>
        <w:gridCol w:w="2229"/>
      </w:tblGrid>
      <w:tr w:rsidR="007D18D2" w:rsidRPr="007E49C3" w14:paraId="7D0A8E79" w14:textId="77777777" w:rsidTr="0033660E">
        <w:tc>
          <w:tcPr>
            <w:tcW w:w="235" w:type="pct"/>
          </w:tcPr>
          <w:p w14:paraId="3E99FC34" w14:textId="77777777" w:rsidR="007D18D2" w:rsidRPr="007E49C3" w:rsidRDefault="007D18D2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1230" w:type="pct"/>
            <w:hideMark/>
          </w:tcPr>
          <w:p w14:paraId="346D1BC0" w14:textId="77777777" w:rsidR="007D18D2" w:rsidRPr="007E49C3" w:rsidRDefault="007D18D2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>Nazwa komponentu</w:t>
            </w:r>
          </w:p>
        </w:tc>
        <w:tc>
          <w:tcPr>
            <w:tcW w:w="2314" w:type="pct"/>
            <w:hideMark/>
          </w:tcPr>
          <w:p w14:paraId="58CE6BD1" w14:textId="77777777" w:rsidR="007D18D2" w:rsidRPr="007E49C3" w:rsidRDefault="007D18D2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 xml:space="preserve">Wymagane minimalne parametry techniczne </w:t>
            </w:r>
          </w:p>
        </w:tc>
        <w:tc>
          <w:tcPr>
            <w:tcW w:w="1221" w:type="pct"/>
          </w:tcPr>
          <w:p w14:paraId="020B0D51" w14:textId="77777777" w:rsidR="007D18D2" w:rsidRPr="007E49C3" w:rsidRDefault="007D18D2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 xml:space="preserve">Rzeczywiste parametry techniczne </w:t>
            </w:r>
            <w:r w:rsidRPr="007E49C3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lastRenderedPageBreak/>
              <w:t>oferowanego sprzętu**</w:t>
            </w:r>
          </w:p>
        </w:tc>
      </w:tr>
      <w:tr w:rsidR="007D18D2" w:rsidRPr="007E49C3" w14:paraId="6CC01459" w14:textId="77777777" w:rsidTr="0033660E">
        <w:tc>
          <w:tcPr>
            <w:tcW w:w="235" w:type="pct"/>
          </w:tcPr>
          <w:p w14:paraId="1908C50D" w14:textId="77777777" w:rsidR="007D18D2" w:rsidRPr="007E49C3" w:rsidRDefault="007D18D2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1.</w:t>
            </w:r>
          </w:p>
        </w:tc>
        <w:tc>
          <w:tcPr>
            <w:tcW w:w="1230" w:type="pct"/>
          </w:tcPr>
          <w:p w14:paraId="007C4F54" w14:textId="77777777" w:rsidR="007D18D2" w:rsidRPr="007E49C3" w:rsidRDefault="003D62F5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Rodzaj obudowy</w:t>
            </w:r>
          </w:p>
        </w:tc>
        <w:tc>
          <w:tcPr>
            <w:tcW w:w="2314" w:type="pct"/>
          </w:tcPr>
          <w:p w14:paraId="3BFC078F" w14:textId="77777777" w:rsidR="007D18D2" w:rsidRPr="007E49C3" w:rsidRDefault="003D62F5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Montowany w szafie </w:t>
            </w:r>
            <w:proofErr w:type="spellStart"/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Rack</w:t>
            </w:r>
            <w:proofErr w:type="spellEnd"/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1U</w:t>
            </w:r>
          </w:p>
        </w:tc>
        <w:tc>
          <w:tcPr>
            <w:tcW w:w="1221" w:type="pct"/>
          </w:tcPr>
          <w:p w14:paraId="4EBABBB6" w14:textId="77777777" w:rsidR="007D18D2" w:rsidRPr="007E49C3" w:rsidRDefault="007D18D2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D18D2" w:rsidRPr="007E49C3" w14:paraId="590CEB3B" w14:textId="77777777" w:rsidTr="0033660E">
        <w:tc>
          <w:tcPr>
            <w:tcW w:w="235" w:type="pct"/>
          </w:tcPr>
          <w:p w14:paraId="1FD9955E" w14:textId="77777777" w:rsidR="007D18D2" w:rsidRPr="007E49C3" w:rsidRDefault="007D18D2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230" w:type="pct"/>
          </w:tcPr>
          <w:p w14:paraId="7943F483" w14:textId="77777777" w:rsidR="007D18D2" w:rsidRPr="007E49C3" w:rsidRDefault="003D62F5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Rodzaj Przełącznika</w:t>
            </w:r>
          </w:p>
        </w:tc>
        <w:tc>
          <w:tcPr>
            <w:tcW w:w="2314" w:type="pct"/>
          </w:tcPr>
          <w:p w14:paraId="3F083CBA" w14:textId="77777777" w:rsidR="007D18D2" w:rsidRPr="007E49C3" w:rsidRDefault="003D62F5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Zarządzalny</w:t>
            </w:r>
            <w:proofErr w:type="spellEnd"/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przez GUI, Warstwy 3</w:t>
            </w:r>
          </w:p>
        </w:tc>
        <w:tc>
          <w:tcPr>
            <w:tcW w:w="1221" w:type="pct"/>
          </w:tcPr>
          <w:p w14:paraId="3A0E7E38" w14:textId="77777777" w:rsidR="007D18D2" w:rsidRPr="007E49C3" w:rsidRDefault="007D18D2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D18D2" w:rsidRPr="007E49C3" w14:paraId="66321771" w14:textId="77777777" w:rsidTr="0033660E">
        <w:tc>
          <w:tcPr>
            <w:tcW w:w="235" w:type="pct"/>
          </w:tcPr>
          <w:p w14:paraId="5FA91BCF" w14:textId="77777777" w:rsidR="007D18D2" w:rsidRPr="007E49C3" w:rsidRDefault="007D18D2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230" w:type="pct"/>
          </w:tcPr>
          <w:p w14:paraId="759CCB2F" w14:textId="77777777" w:rsidR="007D18D2" w:rsidRPr="007E49C3" w:rsidRDefault="003D62F5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Porty</w:t>
            </w:r>
          </w:p>
        </w:tc>
        <w:tc>
          <w:tcPr>
            <w:tcW w:w="2314" w:type="pct"/>
          </w:tcPr>
          <w:p w14:paraId="1B2BB500" w14:textId="77777777" w:rsidR="00D15CFF" w:rsidRPr="007E49C3" w:rsidRDefault="00D15CFF" w:rsidP="007E49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Nie mniej niż 48 x 10/100</w:t>
            </w:r>
          </w:p>
          <w:p w14:paraId="76CB7C44" w14:textId="77777777" w:rsidR="007D18D2" w:rsidRPr="007E49C3" w:rsidRDefault="00D15CFF" w:rsidP="007E4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Nie mniej niż 2 SFP oraz 2 x 10/100/1000/SFP stosowane zamiennie Combo</w:t>
            </w:r>
          </w:p>
        </w:tc>
        <w:tc>
          <w:tcPr>
            <w:tcW w:w="1221" w:type="pct"/>
          </w:tcPr>
          <w:p w14:paraId="776B308A" w14:textId="77777777" w:rsidR="007D18D2" w:rsidRPr="007E49C3" w:rsidRDefault="007D18D2" w:rsidP="007E49C3">
            <w:pPr>
              <w:spacing w:after="0" w:line="240" w:lineRule="auto"/>
              <w:ind w:left="160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3E5DFE99" w14:textId="77777777" w:rsidTr="0033660E">
        <w:tc>
          <w:tcPr>
            <w:tcW w:w="235" w:type="pct"/>
          </w:tcPr>
          <w:p w14:paraId="2ABA26E3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230" w:type="pct"/>
          </w:tcPr>
          <w:p w14:paraId="4272AE54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Przepustowość</w:t>
            </w:r>
          </w:p>
        </w:tc>
        <w:tc>
          <w:tcPr>
            <w:tcW w:w="2314" w:type="pct"/>
          </w:tcPr>
          <w:p w14:paraId="44969A84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Minimum 17 </w:t>
            </w:r>
            <w:proofErr w:type="spellStart"/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Gbps</w:t>
            </w:r>
            <w:proofErr w:type="spellEnd"/>
          </w:p>
        </w:tc>
        <w:tc>
          <w:tcPr>
            <w:tcW w:w="1221" w:type="pct"/>
          </w:tcPr>
          <w:p w14:paraId="60B2972A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64752E18" w14:textId="77777777" w:rsidTr="0033660E">
        <w:trPr>
          <w:trHeight w:val="271"/>
        </w:trPr>
        <w:tc>
          <w:tcPr>
            <w:tcW w:w="235" w:type="pct"/>
          </w:tcPr>
          <w:p w14:paraId="36FD1357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230" w:type="pct"/>
          </w:tcPr>
          <w:p w14:paraId="25DBCFB1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Przepustowość (pakiet 64-bajtowy)</w:t>
            </w:r>
          </w:p>
        </w:tc>
        <w:tc>
          <w:tcPr>
            <w:tcW w:w="2314" w:type="pct"/>
          </w:tcPr>
          <w:p w14:paraId="7CBB8008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Minimum 13 </w:t>
            </w:r>
            <w:proofErr w:type="spellStart"/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Mpps</w:t>
            </w:r>
            <w:proofErr w:type="spellEnd"/>
          </w:p>
        </w:tc>
        <w:tc>
          <w:tcPr>
            <w:tcW w:w="1221" w:type="pct"/>
          </w:tcPr>
          <w:p w14:paraId="402B9EBA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3FCAC8C4" w14:textId="77777777" w:rsidTr="0033660E">
        <w:trPr>
          <w:trHeight w:val="380"/>
        </w:trPr>
        <w:tc>
          <w:tcPr>
            <w:tcW w:w="235" w:type="pct"/>
          </w:tcPr>
          <w:p w14:paraId="7E763777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230" w:type="pct"/>
          </w:tcPr>
          <w:p w14:paraId="183ACDE3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Pakiet buforowania</w:t>
            </w:r>
          </w:p>
        </w:tc>
        <w:tc>
          <w:tcPr>
            <w:tcW w:w="2314" w:type="pct"/>
          </w:tcPr>
          <w:p w14:paraId="22F94878" w14:textId="77777777" w:rsidR="00D15CFF" w:rsidRPr="007E49C3" w:rsidRDefault="00A10185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Minimum 24 </w:t>
            </w:r>
            <w:proofErr w:type="spellStart"/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Mb</w:t>
            </w:r>
            <w:proofErr w:type="spellEnd"/>
          </w:p>
        </w:tc>
        <w:tc>
          <w:tcPr>
            <w:tcW w:w="1221" w:type="pct"/>
          </w:tcPr>
          <w:p w14:paraId="505DF69D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4135AA08" w14:textId="77777777" w:rsidTr="0033660E">
        <w:tc>
          <w:tcPr>
            <w:tcW w:w="235" w:type="pct"/>
          </w:tcPr>
          <w:p w14:paraId="6184D7F9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1230" w:type="pct"/>
          </w:tcPr>
          <w:p w14:paraId="405E6451" w14:textId="77777777" w:rsidR="00D15CFF" w:rsidRPr="007E49C3" w:rsidRDefault="00A10185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Obsługa </w:t>
            </w:r>
            <w:proofErr w:type="spellStart"/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ramij</w:t>
            </w:r>
            <w:proofErr w:type="spellEnd"/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 Jumbo</w:t>
            </w:r>
          </w:p>
        </w:tc>
        <w:tc>
          <w:tcPr>
            <w:tcW w:w="2314" w:type="pct"/>
          </w:tcPr>
          <w:p w14:paraId="003B50BF" w14:textId="77777777" w:rsidR="00D15CFF" w:rsidRPr="007E49C3" w:rsidRDefault="00A10185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Minimum 9216 bajtów</w:t>
            </w:r>
          </w:p>
        </w:tc>
        <w:tc>
          <w:tcPr>
            <w:tcW w:w="1221" w:type="pct"/>
          </w:tcPr>
          <w:p w14:paraId="7E955047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1E15A05F" w14:textId="77777777" w:rsidTr="0033660E">
        <w:tc>
          <w:tcPr>
            <w:tcW w:w="235" w:type="pct"/>
          </w:tcPr>
          <w:p w14:paraId="42C8CEE5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1230" w:type="pct"/>
          </w:tcPr>
          <w:p w14:paraId="2CB606CD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PoE</w:t>
            </w:r>
            <w:proofErr w:type="spellEnd"/>
          </w:p>
        </w:tc>
        <w:tc>
          <w:tcPr>
            <w:tcW w:w="2314" w:type="pct"/>
          </w:tcPr>
          <w:p w14:paraId="5E2FB79E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Tak co najmniej 382W (48 Portów)</w:t>
            </w:r>
          </w:p>
        </w:tc>
        <w:tc>
          <w:tcPr>
            <w:tcW w:w="1221" w:type="pct"/>
          </w:tcPr>
          <w:p w14:paraId="67A41DBC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451F08A1" w14:textId="77777777" w:rsidTr="0033660E">
        <w:tc>
          <w:tcPr>
            <w:tcW w:w="235" w:type="pct"/>
          </w:tcPr>
          <w:p w14:paraId="3EB625A4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1230" w:type="pct"/>
          </w:tcPr>
          <w:p w14:paraId="6CCEE934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Pamięć Ram</w:t>
            </w:r>
          </w:p>
        </w:tc>
        <w:tc>
          <w:tcPr>
            <w:tcW w:w="2314" w:type="pct"/>
          </w:tcPr>
          <w:p w14:paraId="58D56DEB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Co najmniej 512 </w:t>
            </w:r>
            <w:proofErr w:type="spellStart"/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Mb</w:t>
            </w:r>
            <w:proofErr w:type="spellEnd"/>
          </w:p>
        </w:tc>
        <w:tc>
          <w:tcPr>
            <w:tcW w:w="1221" w:type="pct"/>
          </w:tcPr>
          <w:p w14:paraId="0EE6BE4B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5A6CB110" w14:textId="77777777" w:rsidTr="0033660E">
        <w:tc>
          <w:tcPr>
            <w:tcW w:w="235" w:type="pct"/>
          </w:tcPr>
          <w:p w14:paraId="529AE9F8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1230" w:type="pct"/>
          </w:tcPr>
          <w:p w14:paraId="1C0EB500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Pamięć Flash</w:t>
            </w:r>
          </w:p>
        </w:tc>
        <w:tc>
          <w:tcPr>
            <w:tcW w:w="2314" w:type="pct"/>
          </w:tcPr>
          <w:p w14:paraId="7B4275AC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Co najmniej 256 </w:t>
            </w:r>
            <w:proofErr w:type="spellStart"/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Mb</w:t>
            </w:r>
            <w:proofErr w:type="spellEnd"/>
          </w:p>
        </w:tc>
        <w:tc>
          <w:tcPr>
            <w:tcW w:w="1221" w:type="pct"/>
          </w:tcPr>
          <w:p w14:paraId="3FA93BEC" w14:textId="77777777" w:rsidR="00D15CFF" w:rsidRPr="007E49C3" w:rsidRDefault="00D15CFF" w:rsidP="007E49C3">
            <w:pPr>
              <w:spacing w:after="0" w:line="240" w:lineRule="auto"/>
              <w:ind w:left="302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011CC19D" w14:textId="77777777" w:rsidTr="0033660E">
        <w:tc>
          <w:tcPr>
            <w:tcW w:w="235" w:type="pct"/>
          </w:tcPr>
          <w:p w14:paraId="16D194F9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1230" w:type="pct"/>
          </w:tcPr>
          <w:p w14:paraId="014CC5FD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Wiatraki (FAN)</w:t>
            </w:r>
          </w:p>
        </w:tc>
        <w:tc>
          <w:tcPr>
            <w:tcW w:w="2314" w:type="pct"/>
          </w:tcPr>
          <w:p w14:paraId="795430DB" w14:textId="77777777" w:rsidR="00D15CFF" w:rsidRPr="007E49C3" w:rsidRDefault="009437CB" w:rsidP="007E49C3">
            <w:pPr>
              <w:suppressAutoHyphens/>
              <w:spacing w:after="0" w:line="240" w:lineRule="auto"/>
              <w:ind w:left="3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Co najmniej 3</w:t>
            </w:r>
          </w:p>
        </w:tc>
        <w:tc>
          <w:tcPr>
            <w:tcW w:w="1221" w:type="pct"/>
          </w:tcPr>
          <w:p w14:paraId="2DE3395F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3FB07EA2" w14:textId="77777777" w:rsidTr="0033660E">
        <w:tc>
          <w:tcPr>
            <w:tcW w:w="235" w:type="pct"/>
          </w:tcPr>
          <w:p w14:paraId="473C5E2E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1230" w:type="pct"/>
          </w:tcPr>
          <w:p w14:paraId="71F5E2C0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Obsługa protokołu </w:t>
            </w:r>
            <w:proofErr w:type="spellStart"/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QoS</w:t>
            </w:r>
            <w:proofErr w:type="spellEnd"/>
          </w:p>
        </w:tc>
        <w:tc>
          <w:tcPr>
            <w:tcW w:w="2314" w:type="pct"/>
          </w:tcPr>
          <w:p w14:paraId="0108D577" w14:textId="77777777" w:rsidR="00D15CFF" w:rsidRPr="007E49C3" w:rsidRDefault="009437CB" w:rsidP="007E49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Tak (802.1p)</w:t>
            </w:r>
          </w:p>
        </w:tc>
        <w:tc>
          <w:tcPr>
            <w:tcW w:w="1221" w:type="pct"/>
          </w:tcPr>
          <w:p w14:paraId="4AF1F77E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0DB028B1" w14:textId="77777777" w:rsidTr="0033660E">
        <w:tc>
          <w:tcPr>
            <w:tcW w:w="235" w:type="pct"/>
          </w:tcPr>
          <w:p w14:paraId="70F6D455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1230" w:type="pct"/>
          </w:tcPr>
          <w:p w14:paraId="483CA5A8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Wymiary (szer./głęb./wys.)</w:t>
            </w:r>
          </w:p>
        </w:tc>
        <w:tc>
          <w:tcPr>
            <w:tcW w:w="2314" w:type="pct"/>
          </w:tcPr>
          <w:p w14:paraId="59AC03B5" w14:textId="77777777" w:rsidR="00D15CFF" w:rsidRPr="007E49C3" w:rsidRDefault="009437CB" w:rsidP="007E49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l-PL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pl-PL"/>
              </w:rPr>
              <w:t>44 cm x max. 35 cm x 4.4 cm</w:t>
            </w:r>
          </w:p>
        </w:tc>
        <w:tc>
          <w:tcPr>
            <w:tcW w:w="1221" w:type="pct"/>
          </w:tcPr>
          <w:p w14:paraId="37172340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:rsidR="00D15CFF" w:rsidRPr="007E49C3" w14:paraId="40B60DA0" w14:textId="77777777" w:rsidTr="0033660E">
        <w:tc>
          <w:tcPr>
            <w:tcW w:w="235" w:type="pct"/>
          </w:tcPr>
          <w:p w14:paraId="3A15CAFE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1230" w:type="pct"/>
          </w:tcPr>
          <w:p w14:paraId="7119510E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7E49C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Waga</w:t>
            </w:r>
          </w:p>
        </w:tc>
        <w:tc>
          <w:tcPr>
            <w:tcW w:w="2314" w:type="pct"/>
          </w:tcPr>
          <w:p w14:paraId="73477DAB" w14:textId="77777777" w:rsidR="00D15CFF" w:rsidRPr="007E49C3" w:rsidRDefault="009437CB" w:rsidP="007E49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7E49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Max 6 kg</w:t>
            </w:r>
          </w:p>
        </w:tc>
        <w:tc>
          <w:tcPr>
            <w:tcW w:w="1221" w:type="pct"/>
          </w:tcPr>
          <w:p w14:paraId="18AD056E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D15CFF" w:rsidRPr="007E49C3" w14:paraId="76682E5D" w14:textId="77777777" w:rsidTr="0033660E">
        <w:trPr>
          <w:trHeight w:val="264"/>
        </w:trPr>
        <w:tc>
          <w:tcPr>
            <w:tcW w:w="235" w:type="pct"/>
          </w:tcPr>
          <w:p w14:paraId="2335839A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1230" w:type="pct"/>
          </w:tcPr>
          <w:p w14:paraId="57066191" w14:textId="77777777" w:rsidR="00D15CFF" w:rsidRPr="007E49C3" w:rsidRDefault="009437CB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Gwarancja</w:t>
            </w:r>
          </w:p>
        </w:tc>
        <w:tc>
          <w:tcPr>
            <w:tcW w:w="2314" w:type="pct"/>
          </w:tcPr>
          <w:p w14:paraId="2AD9E17A" w14:textId="77777777" w:rsidR="009437CB" w:rsidRPr="007E49C3" w:rsidRDefault="009437CB" w:rsidP="007E49C3">
            <w:pPr>
              <w:pStyle w:val="v1msonormal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7E49C3">
              <w:rPr>
                <w:color w:val="000000"/>
              </w:rPr>
              <w:t xml:space="preserve">Minimum 60 miesięcy </w:t>
            </w:r>
          </w:p>
          <w:p w14:paraId="03ABCB15" w14:textId="77777777" w:rsidR="00D15CFF" w:rsidRPr="007E49C3" w:rsidRDefault="00D15CFF" w:rsidP="007E49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21" w:type="pct"/>
          </w:tcPr>
          <w:p w14:paraId="709A9C39" w14:textId="77777777" w:rsidR="00D15CFF" w:rsidRPr="007E49C3" w:rsidRDefault="00D15CF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15C7A923" w14:textId="77777777" w:rsidR="007D18D2" w:rsidRPr="007E49C3" w:rsidRDefault="007D18D2" w:rsidP="007E49C3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zh-CN"/>
        </w:rPr>
      </w:pPr>
    </w:p>
    <w:bookmarkEnd w:id="3"/>
    <w:p w14:paraId="27B0673A" w14:textId="77777777" w:rsidR="0007098F" w:rsidRPr="007E49C3" w:rsidRDefault="0007098F" w:rsidP="007E49C3">
      <w:pPr>
        <w:rPr>
          <w:rFonts w:ascii="Times New Roman" w:hAnsi="Times New Roman"/>
          <w:sz w:val="24"/>
          <w:szCs w:val="24"/>
          <w:lang w:eastAsia="zh-CN"/>
        </w:rPr>
      </w:pPr>
      <w:r w:rsidRPr="007E49C3">
        <w:rPr>
          <w:rFonts w:ascii="Times New Roman" w:hAnsi="Times New Roman"/>
          <w:iCs/>
          <w:sz w:val="24"/>
          <w:szCs w:val="24"/>
        </w:rPr>
        <w:t>2) Pendrive – 50 szt. (tego samego producenta i tego samego modelu)</w:t>
      </w:r>
    </w:p>
    <w:p w14:paraId="3574E8CC" w14:textId="60D9F54D" w:rsidR="0007098F" w:rsidRPr="007E49C3" w:rsidRDefault="0007098F" w:rsidP="007E49C3">
      <w:pPr>
        <w:tabs>
          <w:tab w:val="right" w:pos="9072"/>
        </w:tabs>
        <w:spacing w:after="0" w:line="240" w:lineRule="auto"/>
        <w:contextualSpacing/>
        <w:rPr>
          <w:rFonts w:ascii="Times New Roman" w:hAnsi="Times New Roman"/>
          <w:sz w:val="17"/>
          <w:szCs w:val="17"/>
          <w:lang w:eastAsia="zh-CN"/>
        </w:rPr>
      </w:pPr>
      <w:r w:rsidRPr="007E49C3">
        <w:rPr>
          <w:rFonts w:ascii="Times New Roman" w:hAnsi="Times New Roman"/>
          <w:sz w:val="17"/>
          <w:szCs w:val="17"/>
          <w:lang w:eastAsia="zh-CN"/>
        </w:rPr>
        <w:t>……………………………….…………………………………………………………………………………………………………**</w:t>
      </w:r>
    </w:p>
    <w:p w14:paraId="6113B3F2" w14:textId="77777777" w:rsidR="0007098F" w:rsidRPr="007E49C3" w:rsidRDefault="0007098F" w:rsidP="007E49C3">
      <w:pPr>
        <w:suppressAutoHyphens/>
        <w:spacing w:after="0" w:line="240" w:lineRule="auto"/>
        <w:rPr>
          <w:rFonts w:ascii="Times New Roman" w:eastAsia="Times New Roman" w:hAnsi="Times New Roman"/>
          <w:color w:val="333333"/>
          <w:sz w:val="20"/>
          <w:szCs w:val="20"/>
          <w:vertAlign w:val="superscript"/>
          <w:lang w:eastAsia="zh-CN"/>
        </w:rPr>
      </w:pPr>
      <w:r w:rsidRPr="007E49C3">
        <w:rPr>
          <w:rFonts w:ascii="Times New Roman" w:eastAsia="Times New Roman" w:hAnsi="Times New Roman"/>
          <w:color w:val="333333"/>
          <w:sz w:val="19"/>
          <w:szCs w:val="19"/>
          <w:vertAlign w:val="superscript"/>
          <w:lang w:eastAsia="zh-CN"/>
        </w:rPr>
        <w:t xml:space="preserve">                                                        </w:t>
      </w:r>
      <w:r w:rsidRPr="007E49C3">
        <w:rPr>
          <w:rFonts w:ascii="Times New Roman" w:eastAsia="Times New Roman" w:hAnsi="Times New Roman"/>
          <w:color w:val="333333"/>
          <w:sz w:val="20"/>
          <w:szCs w:val="20"/>
          <w:vertAlign w:val="superscript"/>
          <w:lang w:eastAsia="zh-CN"/>
        </w:rPr>
        <w:t>(podać nazwę producenta i dokładną nazwę modelu  i typu)</w:t>
      </w:r>
    </w:p>
    <w:p w14:paraId="4BEB42F3" w14:textId="77777777" w:rsidR="0007098F" w:rsidRPr="007E49C3" w:rsidRDefault="0007098F" w:rsidP="007E49C3">
      <w:pPr>
        <w:suppressAutoHyphens/>
        <w:spacing w:after="0" w:line="240" w:lineRule="auto"/>
        <w:rPr>
          <w:rFonts w:ascii="Times New Roman" w:eastAsia="Times New Roman" w:hAnsi="Times New Roman"/>
          <w:color w:val="333333"/>
          <w:sz w:val="20"/>
          <w:szCs w:val="20"/>
          <w:vertAlign w:val="superscript"/>
          <w:lang w:eastAsia="zh-CN"/>
        </w:rPr>
      </w:pPr>
    </w:p>
    <w:tbl>
      <w:tblPr>
        <w:tblStyle w:val="Tabela-Siatka"/>
        <w:tblW w:w="5116" w:type="pct"/>
        <w:tblLook w:val="04A0" w:firstRow="1" w:lastRow="0" w:firstColumn="1" w:lastColumn="0" w:noHBand="0" w:noVBand="1"/>
      </w:tblPr>
      <w:tblGrid>
        <w:gridCol w:w="543"/>
        <w:gridCol w:w="2245"/>
        <w:gridCol w:w="4255"/>
        <w:gridCol w:w="2229"/>
      </w:tblGrid>
      <w:tr w:rsidR="0007098F" w:rsidRPr="00682B54" w14:paraId="4A340AFA" w14:textId="77777777" w:rsidTr="0033660E">
        <w:tc>
          <w:tcPr>
            <w:tcW w:w="235" w:type="pct"/>
          </w:tcPr>
          <w:p w14:paraId="1B743DAB" w14:textId="77777777" w:rsidR="0007098F" w:rsidRPr="007E49C3" w:rsidRDefault="0007098F" w:rsidP="007E49C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1230" w:type="pct"/>
            <w:hideMark/>
          </w:tcPr>
          <w:p w14:paraId="556E9758" w14:textId="77777777" w:rsidR="0007098F" w:rsidRPr="007E49C3" w:rsidRDefault="0007098F" w:rsidP="007E49C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>Nazwa komponentu</w:t>
            </w:r>
          </w:p>
        </w:tc>
        <w:tc>
          <w:tcPr>
            <w:tcW w:w="2314" w:type="pct"/>
            <w:hideMark/>
          </w:tcPr>
          <w:p w14:paraId="0EB0FD16" w14:textId="77777777" w:rsidR="0007098F" w:rsidRPr="007E49C3" w:rsidRDefault="0007098F" w:rsidP="007E49C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 xml:space="preserve">Wymagane minimalne parametry techniczne </w:t>
            </w:r>
          </w:p>
        </w:tc>
        <w:tc>
          <w:tcPr>
            <w:tcW w:w="1221" w:type="pct"/>
          </w:tcPr>
          <w:p w14:paraId="36EA00F8" w14:textId="77777777" w:rsidR="0007098F" w:rsidRPr="007E49C3" w:rsidRDefault="0007098F" w:rsidP="007E49C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>Rzeczywiste parametry techniczne oferowanego sprzętu**</w:t>
            </w:r>
          </w:p>
        </w:tc>
      </w:tr>
      <w:tr w:rsidR="0007098F" w:rsidRPr="007E49C3" w14:paraId="3365AE79" w14:textId="77777777" w:rsidTr="0033660E">
        <w:tc>
          <w:tcPr>
            <w:tcW w:w="235" w:type="pct"/>
          </w:tcPr>
          <w:p w14:paraId="4995ED57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230" w:type="pct"/>
          </w:tcPr>
          <w:p w14:paraId="17BEF840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Pojemność</w:t>
            </w:r>
          </w:p>
        </w:tc>
        <w:tc>
          <w:tcPr>
            <w:tcW w:w="2314" w:type="pct"/>
          </w:tcPr>
          <w:p w14:paraId="14467A55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minimum 32 GB</w:t>
            </w:r>
          </w:p>
        </w:tc>
        <w:tc>
          <w:tcPr>
            <w:tcW w:w="1221" w:type="pct"/>
          </w:tcPr>
          <w:p w14:paraId="6ECFC281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07098F" w:rsidRPr="007E49C3" w14:paraId="3F777371" w14:textId="77777777" w:rsidTr="0033660E">
        <w:tc>
          <w:tcPr>
            <w:tcW w:w="235" w:type="pct"/>
          </w:tcPr>
          <w:p w14:paraId="5EE3291A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230" w:type="pct"/>
          </w:tcPr>
          <w:p w14:paraId="4BACBFC8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Interfejs</w:t>
            </w:r>
          </w:p>
        </w:tc>
        <w:tc>
          <w:tcPr>
            <w:tcW w:w="2314" w:type="pct"/>
          </w:tcPr>
          <w:p w14:paraId="3D4646BB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USB 3.1 Gen. 1 (USB 3.0)</w:t>
            </w:r>
          </w:p>
        </w:tc>
        <w:tc>
          <w:tcPr>
            <w:tcW w:w="1221" w:type="pct"/>
          </w:tcPr>
          <w:p w14:paraId="4C143D10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07098F" w:rsidRPr="007E49C3" w14:paraId="11CA1E24" w14:textId="77777777" w:rsidTr="0033660E">
        <w:tc>
          <w:tcPr>
            <w:tcW w:w="235" w:type="pct"/>
          </w:tcPr>
          <w:p w14:paraId="64948DB7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230" w:type="pct"/>
          </w:tcPr>
          <w:p w14:paraId="320D9340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Prędkość odczytu</w:t>
            </w:r>
          </w:p>
        </w:tc>
        <w:tc>
          <w:tcPr>
            <w:tcW w:w="2314" w:type="pct"/>
          </w:tcPr>
          <w:p w14:paraId="4DD6DC0F" w14:textId="77777777" w:rsidR="0007098F" w:rsidRPr="007E49C3" w:rsidRDefault="00043F97" w:rsidP="007E4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minimalna</w:t>
            </w:r>
            <w:r w:rsidR="0007098F" w:rsidRPr="007E49C3">
              <w:rPr>
                <w:rFonts w:ascii="Times New Roman" w:eastAsia="Times New Roman" w:hAnsi="Times New Roman"/>
                <w:sz w:val="24"/>
                <w:szCs w:val="24"/>
              </w:rPr>
              <w:t xml:space="preserve"> 200 MB/s</w:t>
            </w:r>
          </w:p>
        </w:tc>
        <w:tc>
          <w:tcPr>
            <w:tcW w:w="1221" w:type="pct"/>
          </w:tcPr>
          <w:p w14:paraId="46C5152C" w14:textId="77777777" w:rsidR="0007098F" w:rsidRPr="007E49C3" w:rsidRDefault="0007098F" w:rsidP="007E49C3">
            <w:pPr>
              <w:spacing w:after="0" w:line="240" w:lineRule="auto"/>
              <w:ind w:left="160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07098F" w:rsidRPr="007E49C3" w14:paraId="4DFDCD37" w14:textId="77777777" w:rsidTr="0033660E">
        <w:tc>
          <w:tcPr>
            <w:tcW w:w="235" w:type="pct"/>
          </w:tcPr>
          <w:p w14:paraId="11F306CD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230" w:type="pct"/>
          </w:tcPr>
          <w:p w14:paraId="33589108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Dodatkowe informacje:</w:t>
            </w:r>
          </w:p>
        </w:tc>
        <w:tc>
          <w:tcPr>
            <w:tcW w:w="2314" w:type="pct"/>
          </w:tcPr>
          <w:p w14:paraId="67C0C056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Metalowa obudowa (brak części ruchomych)</w:t>
            </w: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221" w:type="pct"/>
          </w:tcPr>
          <w:p w14:paraId="689F9AAD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07098F" w:rsidRPr="007E49C3" w14:paraId="19F4CC4F" w14:textId="77777777" w:rsidTr="0033660E">
        <w:trPr>
          <w:trHeight w:val="271"/>
        </w:trPr>
        <w:tc>
          <w:tcPr>
            <w:tcW w:w="235" w:type="pct"/>
          </w:tcPr>
          <w:p w14:paraId="1CB6A62D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230" w:type="pct"/>
          </w:tcPr>
          <w:p w14:paraId="2611D51B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Gwarancja</w:t>
            </w:r>
          </w:p>
        </w:tc>
        <w:tc>
          <w:tcPr>
            <w:tcW w:w="2314" w:type="pct"/>
          </w:tcPr>
          <w:p w14:paraId="15292E99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7E49C3">
              <w:rPr>
                <w:rFonts w:ascii="Times New Roman" w:eastAsia="Times New Roman" w:hAnsi="Times New Roman"/>
                <w:sz w:val="24"/>
                <w:szCs w:val="24"/>
              </w:rPr>
              <w:t>Minimum 60 miesięcy</w:t>
            </w:r>
          </w:p>
        </w:tc>
        <w:tc>
          <w:tcPr>
            <w:tcW w:w="1221" w:type="pct"/>
          </w:tcPr>
          <w:p w14:paraId="67ED697D" w14:textId="77777777" w:rsidR="0007098F" w:rsidRPr="007E49C3" w:rsidRDefault="0007098F" w:rsidP="007E49C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5F4EBBC1" w14:textId="77777777" w:rsidR="0007098F" w:rsidRPr="007E49C3" w:rsidRDefault="0007098F" w:rsidP="007E49C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A85B8C5" w14:textId="77777777" w:rsidR="00097ABB" w:rsidRPr="007E49C3" w:rsidRDefault="00D707C4" w:rsidP="007E49C3">
      <w:pPr>
        <w:pStyle w:val="Nagwek1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7E49C3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3</w:t>
      </w:r>
      <w:r w:rsidR="00097ABB" w:rsidRPr="007E49C3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. Składając niniejszą ofertę jako Wykonawca:** </w:t>
      </w:r>
    </w:p>
    <w:p w14:paraId="270E5FB8" w14:textId="77777777" w:rsidR="00097ABB" w:rsidRPr="00097ABB" w:rsidRDefault="00097ABB" w:rsidP="00097ABB">
      <w:pPr>
        <w:spacing w:after="0" w:line="240" w:lineRule="auto"/>
        <w:rPr>
          <w:rFonts w:ascii="Times New Roman" w:eastAsia="Times New Roman" w:hAnsi="Times New Roman"/>
        </w:rPr>
      </w:pPr>
    </w:p>
    <w:p w14:paraId="6D7ADCE0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>Dane Wykonawcy:</w:t>
      </w:r>
    </w:p>
    <w:p w14:paraId="1D785EB6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DD61DCC" w14:textId="79C760B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lastRenderedPageBreak/>
        <w:t>NAZWA: ……………………………………………………………………………………………….     ………………………………………………………………………………………………..</w:t>
      </w:r>
    </w:p>
    <w:p w14:paraId="0A41DEFF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>ADRES: ………………………………………………………………………………………………..</w:t>
      </w:r>
    </w:p>
    <w:p w14:paraId="1C14A5D8" w14:textId="17780212" w:rsidR="00097ABB" w:rsidRPr="00822255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822255">
        <w:rPr>
          <w:rFonts w:ascii="Times New Roman" w:eastAsia="Times New Roman" w:hAnsi="Times New Roman"/>
          <w:sz w:val="24"/>
          <w:szCs w:val="24"/>
          <w:lang w:val="en-US"/>
        </w:rPr>
        <w:t>.………………………………………………………………………</w:t>
      </w:r>
      <w:r w:rsidR="00822255">
        <w:rPr>
          <w:rFonts w:ascii="Times New Roman" w:eastAsia="Times New Roman" w:hAnsi="Times New Roman"/>
          <w:sz w:val="24"/>
          <w:szCs w:val="24"/>
          <w:lang w:val="en-US"/>
        </w:rPr>
        <w:t>…………………………</w:t>
      </w:r>
      <w:r w:rsidRPr="00822255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14:paraId="5F2B14B3" w14:textId="6C0D85B4" w:rsidR="00097ABB" w:rsidRPr="00822255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822255">
        <w:rPr>
          <w:rFonts w:ascii="Times New Roman" w:eastAsia="Times New Roman" w:hAnsi="Times New Roman"/>
          <w:sz w:val="24"/>
          <w:szCs w:val="24"/>
          <w:lang w:val="en-US"/>
        </w:rPr>
        <w:t>NIP:……………………</w:t>
      </w:r>
      <w:r w:rsidR="00822255" w:rsidRPr="00822255">
        <w:rPr>
          <w:rFonts w:ascii="Times New Roman" w:eastAsia="Times New Roman" w:hAnsi="Times New Roman"/>
          <w:sz w:val="24"/>
          <w:szCs w:val="24"/>
          <w:lang w:val="en-US"/>
        </w:rPr>
        <w:t>……………….</w:t>
      </w:r>
      <w:r w:rsidRPr="00822255">
        <w:rPr>
          <w:rFonts w:ascii="Times New Roman" w:eastAsia="Times New Roman" w:hAnsi="Times New Roman"/>
          <w:sz w:val="24"/>
          <w:szCs w:val="24"/>
          <w:lang w:val="en-US"/>
        </w:rPr>
        <w:t>.., REGON: …………………………………………..</w:t>
      </w:r>
    </w:p>
    <w:p w14:paraId="12C610F0" w14:textId="44A2181E" w:rsidR="00097ABB" w:rsidRPr="00822255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val="en-US"/>
        </w:rPr>
      </w:pPr>
      <w:r w:rsidRPr="00822255">
        <w:rPr>
          <w:rFonts w:ascii="Times New Roman" w:eastAsia="Times New Roman" w:hAnsi="Times New Roman"/>
          <w:iCs/>
          <w:sz w:val="24"/>
          <w:szCs w:val="24"/>
          <w:lang w:val="en-US"/>
        </w:rPr>
        <w:t>http//…………………………………….,e-mail ….……………….…………………….…….,</w:t>
      </w:r>
    </w:p>
    <w:p w14:paraId="53848EF8" w14:textId="121148BC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iCs/>
          <w:sz w:val="24"/>
          <w:szCs w:val="24"/>
        </w:rPr>
        <w:t>tel. ………………………………………………………………………………….………..</w:t>
      </w:r>
    </w:p>
    <w:p w14:paraId="1F6D9A62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AC876B8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 xml:space="preserve"> oświadczam/my, że:</w:t>
      </w:r>
    </w:p>
    <w:p w14:paraId="077F57E0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B5AD67C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 xml:space="preserve">1) zapoznaliśmy się z opisem przedmiotu zamówienia, warunkami postępowania zawartymi w ogłoszeniu zamówienia, i że przyjmujemy je bez zastrzeżeń, </w:t>
      </w:r>
    </w:p>
    <w:p w14:paraId="26E33009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pl-PL"/>
        </w:rPr>
      </w:pPr>
    </w:p>
    <w:p w14:paraId="74B68CB4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pl-PL"/>
        </w:rPr>
      </w:pPr>
      <w:r w:rsidRPr="007E49C3">
        <w:rPr>
          <w:rFonts w:ascii="Times New Roman" w:eastAsia="Times New Roman" w:hAnsi="Times New Roman"/>
          <w:iCs/>
          <w:sz w:val="24"/>
          <w:szCs w:val="24"/>
          <w:lang w:eastAsia="pl-PL"/>
        </w:rPr>
        <w:t>2) oświadczam/my, że spełniam/my wymagania Zamawiającego, określone w pkt 2 Ogłoszenia o zamówieniu, w tym:</w:t>
      </w:r>
    </w:p>
    <w:p w14:paraId="1A40C184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14C9CA0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 xml:space="preserve">a) posiadam/y zdolność techniczną i zawodową niezbędną do wykonania zamówienia, </w:t>
      </w:r>
    </w:p>
    <w:p w14:paraId="33217E64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>b) znajduję/my  się w sytuacji ekonomicznej i finansowej zapewniającej wykonanie zamówienia,</w:t>
      </w:r>
    </w:p>
    <w:p w14:paraId="26FA9B1F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 xml:space="preserve">3) całość zamówienia zrealizuję/my w terminie: </w:t>
      </w:r>
      <w:r w:rsidR="00682B54" w:rsidRPr="007E49C3">
        <w:rPr>
          <w:rFonts w:ascii="Times New Roman" w:hAnsi="Times New Roman"/>
          <w:sz w:val="24"/>
          <w:szCs w:val="24"/>
        </w:rPr>
        <w:t>do 7 dni roboczych licząc od daty podpisania umowy</w:t>
      </w:r>
      <w:r w:rsidR="00915758" w:rsidRPr="007E49C3">
        <w:rPr>
          <w:rFonts w:ascii="Times New Roman" w:eastAsia="Times New Roman" w:hAnsi="Times New Roman"/>
          <w:i/>
          <w:iCs/>
          <w:sz w:val="24"/>
          <w:szCs w:val="24"/>
        </w:rPr>
        <w:t>.</w:t>
      </w:r>
    </w:p>
    <w:p w14:paraId="771DB11A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>4) uzyskaliśmy wszelkie niezbędne informacje do przygotowania i złożenia oferty oraz wykonania zamówienia,</w:t>
      </w:r>
    </w:p>
    <w:p w14:paraId="49201F2B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0587DAC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</w:rPr>
        <w:t xml:space="preserve">5) wyrażam/my zgodę na termin płatności do </w:t>
      </w:r>
      <w:r w:rsidR="004E4F0D" w:rsidRPr="007E49C3">
        <w:rPr>
          <w:rFonts w:ascii="Times New Roman" w:eastAsia="Times New Roman" w:hAnsi="Times New Roman"/>
          <w:sz w:val="24"/>
          <w:szCs w:val="24"/>
        </w:rPr>
        <w:t>21</w:t>
      </w:r>
      <w:r w:rsidRPr="007E49C3">
        <w:rPr>
          <w:rFonts w:ascii="Times New Roman" w:eastAsia="Times New Roman" w:hAnsi="Times New Roman"/>
          <w:sz w:val="24"/>
          <w:szCs w:val="24"/>
        </w:rPr>
        <w:t xml:space="preserve"> dni od daty otrzymania prawidłowo wystawionej faktury przez Zamawiającego,</w:t>
      </w:r>
      <w:r w:rsidRPr="007E49C3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przelewem na wskazany rachunek bankowy Wykonawcy,</w:t>
      </w:r>
    </w:p>
    <w:p w14:paraId="0DDA3383" w14:textId="77777777" w:rsidR="00D707C4" w:rsidRPr="007E49C3" w:rsidRDefault="00D707C4" w:rsidP="0082225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14:paraId="06F6DE2B" w14:textId="77777777" w:rsidR="00D707C4" w:rsidRPr="007E49C3" w:rsidRDefault="00D707C4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6) w cenie  naszej oferty zostały uwzględnione wszystkie koszty wykonania zamówienia,</w:t>
      </w:r>
    </w:p>
    <w:p w14:paraId="47B5C63A" w14:textId="77777777" w:rsidR="00D707C4" w:rsidRPr="007E49C3" w:rsidRDefault="00D707C4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7) zaoferowany przez nas sprzęt komputerowy jest zgodn</w:t>
      </w:r>
      <w:r w:rsidR="0007098F" w:rsidRPr="007E49C3">
        <w:rPr>
          <w:rFonts w:ascii="Times New Roman" w:eastAsia="Times New Roman" w:hAnsi="Times New Roman"/>
          <w:sz w:val="24"/>
          <w:szCs w:val="24"/>
          <w:lang w:eastAsia="zh-CN"/>
        </w:rPr>
        <w:t>y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z opisem wymagań technicznych zawartych w ogłoszeniu o zamówieniu, </w:t>
      </w:r>
    </w:p>
    <w:p w14:paraId="2382782A" w14:textId="77777777" w:rsidR="00D707C4" w:rsidRPr="007E49C3" w:rsidRDefault="00D707C4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5F48959C" w14:textId="77777777" w:rsidR="00D707C4" w:rsidRPr="007E49C3" w:rsidRDefault="00D707C4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8) oferowany sprzęt spełnia wszelkie wymogi dla tego typu sprzętu, dotyczące bezpieczeństwa oraz zużycia energii określone w obowiązującym  w Polsce prawie, w szczególności określone w Rozporządzeniu Ministra Rozwoju i Finansów z dnia 21 grudnia 2016r. w sprawie zasadniczych wymagań dotyczących ograniczenia niektórych niebezpiecznych substancji w sprzęcie elektrycznym i elektronicznym (Dz. U. z 2019r., poz. 1922  z </w:t>
      </w:r>
      <w:proofErr w:type="spellStart"/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późn</w:t>
      </w:r>
      <w:proofErr w:type="spellEnd"/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. zm.), posiada oznakowanie CE oraz deklarację zgodności wystawioną przez producenta sprzętu, zgodnie z aktualnie obowiązującymi przepisami (należy przez to rozumieć oświadczenie producenta lub jego upoważnionego przedstawiciela, stwierdzające na jego wyłączną odpowiedzialność, że oferowany sprzęt jest zgodny z zasadniczymi wymaganiami, zgodnie z postanowieniami ustawy z dnia 30 sierpnia 2002 roku o systemie oceny zgodności (Dz. U z 2019r., poz. 155</w:t>
      </w:r>
      <w:r w:rsidR="004E4F0D"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z </w:t>
      </w:r>
      <w:proofErr w:type="spellStart"/>
      <w:r w:rsidR="004E4F0D" w:rsidRPr="007E49C3">
        <w:rPr>
          <w:rFonts w:ascii="Times New Roman" w:eastAsia="Times New Roman" w:hAnsi="Times New Roman"/>
          <w:sz w:val="24"/>
          <w:szCs w:val="24"/>
          <w:lang w:eastAsia="zh-CN"/>
        </w:rPr>
        <w:t>późn</w:t>
      </w:r>
      <w:proofErr w:type="spellEnd"/>
      <w:r w:rsidR="004E4F0D" w:rsidRPr="007E49C3">
        <w:rPr>
          <w:rFonts w:ascii="Times New Roman" w:eastAsia="Times New Roman" w:hAnsi="Times New Roman"/>
          <w:sz w:val="24"/>
          <w:szCs w:val="24"/>
          <w:lang w:eastAsia="zh-CN"/>
        </w:rPr>
        <w:t>. zm.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)</w:t>
      </w:r>
      <w:r w:rsidR="00B50741" w:rsidRPr="007E49C3">
        <w:rPr>
          <w:rFonts w:ascii="Times New Roman" w:eastAsia="Times New Roman" w:hAnsi="Times New Roman"/>
          <w:sz w:val="24"/>
          <w:szCs w:val="24"/>
          <w:lang w:eastAsia="zh-CN"/>
        </w:rPr>
        <w:t>,</w:t>
      </w:r>
    </w:p>
    <w:p w14:paraId="7EA05DE8" w14:textId="77777777" w:rsidR="00D707C4" w:rsidRPr="007E49C3" w:rsidRDefault="00D707C4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693F7E1F" w14:textId="77777777" w:rsidR="00D707C4" w:rsidRPr="007E49C3" w:rsidRDefault="00B50741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9</w:t>
      </w:r>
      <w:r w:rsidR="00D707C4" w:rsidRPr="007E49C3">
        <w:rPr>
          <w:rFonts w:ascii="Times New Roman" w:eastAsia="Times New Roman" w:hAnsi="Times New Roman"/>
          <w:sz w:val="24"/>
          <w:szCs w:val="24"/>
          <w:lang w:eastAsia="zh-CN"/>
        </w:rPr>
        <w:t>) udzielam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/</w:t>
      </w:r>
      <w:r w:rsidR="00D707C4" w:rsidRPr="007E49C3">
        <w:rPr>
          <w:rFonts w:ascii="Times New Roman" w:eastAsia="Times New Roman" w:hAnsi="Times New Roman"/>
          <w:sz w:val="24"/>
          <w:szCs w:val="24"/>
          <w:lang w:eastAsia="zh-CN"/>
        </w:rPr>
        <w:t>y na przedmiot zamówienia gwarancji na warunkach określonych w załączniku nr 1</w:t>
      </w:r>
      <w:r w:rsidR="0007098F" w:rsidRPr="007E49C3">
        <w:rPr>
          <w:rFonts w:ascii="Times New Roman" w:eastAsia="Times New Roman" w:hAnsi="Times New Roman"/>
          <w:sz w:val="24"/>
          <w:szCs w:val="24"/>
          <w:lang w:eastAsia="zh-CN"/>
        </w:rPr>
        <w:t>B</w:t>
      </w:r>
      <w:r w:rsidR="00D707C4"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do 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Ogłoszenia o zamówieniu</w:t>
      </w:r>
      <w:r w:rsidR="00D707C4"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- Szczegółowy opis przedmiotu zamówienia oraz we  wzorze umowy – załącznik nr 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4</w:t>
      </w:r>
      <w:r w:rsidR="0007098F" w:rsidRPr="007E49C3">
        <w:rPr>
          <w:rFonts w:ascii="Times New Roman" w:eastAsia="Times New Roman" w:hAnsi="Times New Roman"/>
          <w:sz w:val="24"/>
          <w:szCs w:val="24"/>
          <w:lang w:eastAsia="zh-CN"/>
        </w:rPr>
        <w:t>B</w:t>
      </w:r>
      <w:r w:rsidR="00D707C4" w:rsidRPr="007E49C3">
        <w:rPr>
          <w:rFonts w:ascii="Times New Roman" w:eastAsia="Times New Roman" w:hAnsi="Times New Roman"/>
          <w:sz w:val="24"/>
          <w:szCs w:val="24"/>
          <w:lang w:eastAsia="zh-CN"/>
        </w:rPr>
        <w:t>, w tym gwarancji na niżej wymieniony sprzęt, na okres:****</w:t>
      </w:r>
    </w:p>
    <w:p w14:paraId="43D65A61" w14:textId="77777777" w:rsidR="00D707C4" w:rsidRPr="007E49C3" w:rsidRDefault="00D707C4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1562364" w14:textId="77777777" w:rsidR="00D707C4" w:rsidRPr="007E49C3" w:rsidRDefault="0007098F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lastRenderedPageBreak/>
        <w:t xml:space="preserve">a) </w:t>
      </w:r>
      <w:r w:rsidR="00D707C4" w:rsidRPr="007E49C3">
        <w:rPr>
          <w:rFonts w:ascii="Times New Roman" w:eastAsia="Times New Roman" w:hAnsi="Times New Roman"/>
          <w:sz w:val="24"/>
          <w:szCs w:val="24"/>
          <w:lang w:eastAsia="zh-CN"/>
        </w:rPr>
        <w:t>…...................</w:t>
      </w:r>
      <w:r w:rsidR="002A0846" w:rsidRPr="007E49C3">
        <w:rPr>
          <w:rFonts w:ascii="Times New Roman" w:eastAsia="Times New Roman" w:hAnsi="Times New Roman"/>
          <w:sz w:val="24"/>
          <w:szCs w:val="24"/>
          <w:lang w:eastAsia="zh-CN"/>
        </w:rPr>
        <w:t>miesięcznej</w:t>
      </w:r>
      <w:r w:rsidR="004E4F0D"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="00D707C4"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="00D707C4" w:rsidRPr="007E49C3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(minimum </w:t>
      </w:r>
      <w:r w:rsidRPr="007E49C3">
        <w:rPr>
          <w:rFonts w:ascii="Times New Roman" w:eastAsia="Times New Roman" w:hAnsi="Times New Roman"/>
          <w:i/>
          <w:sz w:val="24"/>
          <w:szCs w:val="24"/>
          <w:lang w:eastAsia="zh-CN"/>
        </w:rPr>
        <w:t>60</w:t>
      </w:r>
      <w:r w:rsidR="00D707C4" w:rsidRPr="007E49C3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 </w:t>
      </w:r>
      <w:r w:rsidR="002A0846" w:rsidRPr="007E49C3">
        <w:rPr>
          <w:rFonts w:ascii="Times New Roman" w:eastAsia="Times New Roman" w:hAnsi="Times New Roman"/>
          <w:i/>
          <w:sz w:val="24"/>
          <w:szCs w:val="24"/>
          <w:lang w:eastAsia="zh-CN"/>
        </w:rPr>
        <w:t>miesięcy</w:t>
      </w:r>
      <w:r w:rsidR="00D707C4" w:rsidRPr="007E49C3">
        <w:rPr>
          <w:rFonts w:ascii="Times New Roman" w:eastAsia="Times New Roman" w:hAnsi="Times New Roman"/>
          <w:i/>
          <w:sz w:val="24"/>
          <w:szCs w:val="24"/>
          <w:lang w:eastAsia="zh-CN"/>
        </w:rPr>
        <w:t>)</w:t>
      </w:r>
      <w:r w:rsidR="00D707C4"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gwarancji na dostarczone 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przełączniki sieciowe</w:t>
      </w:r>
      <w:r w:rsidR="00D707C4"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, licząc od </w:t>
      </w:r>
      <w:r w:rsidR="00D707C4" w:rsidRPr="007E49C3">
        <w:rPr>
          <w:rFonts w:ascii="Times New Roman" w:eastAsia="Times New Roman" w:hAnsi="Times New Roman"/>
          <w:iCs/>
          <w:sz w:val="24"/>
          <w:szCs w:val="24"/>
          <w:lang w:eastAsia="zh-CN"/>
        </w:rPr>
        <w:t>daty podpisania protokołu odbioru jakościowego bez zastrzeżeń</w:t>
      </w:r>
      <w:r w:rsidR="00D707C4" w:rsidRPr="007E49C3">
        <w:rPr>
          <w:rFonts w:ascii="Times New Roman" w:eastAsia="Times New Roman" w:hAnsi="Times New Roman"/>
          <w:sz w:val="24"/>
          <w:szCs w:val="24"/>
          <w:lang w:eastAsia="zh-CN"/>
        </w:rPr>
        <w:t>,**</w:t>
      </w:r>
    </w:p>
    <w:p w14:paraId="3098793D" w14:textId="77777777" w:rsidR="0007098F" w:rsidRPr="007E49C3" w:rsidRDefault="0007098F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646FDEB1" w14:textId="77777777" w:rsidR="0007098F" w:rsidRPr="007E49C3" w:rsidRDefault="0007098F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b) …...................miesięcznej  </w:t>
      </w:r>
      <w:r w:rsidRPr="007E49C3">
        <w:rPr>
          <w:rFonts w:ascii="Times New Roman" w:eastAsia="Times New Roman" w:hAnsi="Times New Roman"/>
          <w:i/>
          <w:sz w:val="24"/>
          <w:szCs w:val="24"/>
          <w:lang w:eastAsia="zh-CN"/>
        </w:rPr>
        <w:t>(minimum 60 miesięcy)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gwarancji na dostarczone pendrive, licząc od </w:t>
      </w:r>
      <w:r w:rsidRPr="007E49C3">
        <w:rPr>
          <w:rFonts w:ascii="Times New Roman" w:eastAsia="Times New Roman" w:hAnsi="Times New Roman"/>
          <w:iCs/>
          <w:sz w:val="24"/>
          <w:szCs w:val="24"/>
          <w:lang w:eastAsia="zh-CN"/>
        </w:rPr>
        <w:t>daty podpisania protokołu odbioru jakościowego bez zastrzeżeń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,**</w:t>
      </w:r>
    </w:p>
    <w:p w14:paraId="32BF1BB8" w14:textId="77777777" w:rsidR="0007098F" w:rsidRPr="007E49C3" w:rsidRDefault="0007098F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68973F81" w14:textId="77777777" w:rsidR="009C02FC" w:rsidRPr="007E49C3" w:rsidRDefault="009C02FC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10) oświadczam/y, że wybór oferty </w:t>
      </w:r>
      <w:r w:rsidRPr="007E49C3">
        <w:rPr>
          <w:rFonts w:ascii="Times New Roman" w:eastAsia="Times New Roman" w:hAnsi="Times New Roman"/>
          <w:sz w:val="24"/>
          <w:szCs w:val="24"/>
          <w:u w:val="single"/>
          <w:lang w:eastAsia="zh-CN"/>
        </w:rPr>
        <w:t>nie będzie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prowadzić do powstania u Zamawiającego obowiązku podatkowego / Oświadczam, że wybór oferty </w:t>
      </w:r>
      <w:r w:rsidRPr="007E49C3">
        <w:rPr>
          <w:rFonts w:ascii="Times New Roman" w:eastAsia="Times New Roman" w:hAnsi="Times New Roman"/>
          <w:sz w:val="24"/>
          <w:szCs w:val="24"/>
          <w:u w:val="single"/>
          <w:lang w:eastAsia="zh-CN"/>
        </w:rPr>
        <w:t>będzie</w:t>
      </w: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prowadzić do powstania u Zamawiającego obowiązku podatkowego,* tj. w zakresie następujących towarów/usług: ……………………………. **– wartość podatku ……………………….. . **</w:t>
      </w:r>
    </w:p>
    <w:p w14:paraId="0D6C13A7" w14:textId="77777777" w:rsidR="009C02FC" w:rsidRPr="007E49C3" w:rsidRDefault="009C02FC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063AB4B4" w14:textId="77777777" w:rsidR="00097ABB" w:rsidRPr="007E49C3" w:rsidRDefault="00B50741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1</w:t>
      </w:r>
      <w:r w:rsidR="009C02FC" w:rsidRPr="007E49C3">
        <w:rPr>
          <w:rFonts w:ascii="Times New Roman" w:eastAsia="Times New Roman" w:hAnsi="Times New Roman"/>
          <w:sz w:val="24"/>
          <w:szCs w:val="24"/>
          <w:lang w:eastAsia="zh-CN"/>
        </w:rPr>
        <w:t>1</w:t>
      </w:r>
      <w:r w:rsidR="00097ABB"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) uważam/ się za związanych niniejszą ofertą przez okres 30 dni licząc od dnia otwarcia ofert  </w:t>
      </w:r>
    </w:p>
    <w:p w14:paraId="1533185D" w14:textId="77777777" w:rsidR="00097ABB" w:rsidRPr="007E49C3" w:rsidRDefault="00097ABB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 xml:space="preserve">      (włącznie z tym dniem),</w:t>
      </w:r>
    </w:p>
    <w:p w14:paraId="643A5963" w14:textId="77777777" w:rsidR="00B50741" w:rsidRPr="007E49C3" w:rsidRDefault="00B50741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D840E3F" w14:textId="77777777" w:rsidR="00097ABB" w:rsidRPr="007E49C3" w:rsidRDefault="00B50741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>1</w:t>
      </w:r>
      <w:r w:rsidR="009C02FC" w:rsidRPr="007E49C3">
        <w:rPr>
          <w:rFonts w:ascii="Times New Roman" w:eastAsia="Times New Roman" w:hAnsi="Times New Roman"/>
          <w:sz w:val="24"/>
          <w:szCs w:val="24"/>
        </w:rPr>
        <w:t>2</w:t>
      </w:r>
      <w:r w:rsidR="00097ABB" w:rsidRPr="007E49C3">
        <w:rPr>
          <w:rFonts w:ascii="Times New Roman" w:eastAsia="Times New Roman" w:hAnsi="Times New Roman"/>
          <w:sz w:val="24"/>
          <w:szCs w:val="24"/>
        </w:rPr>
        <w:t xml:space="preserve">) w przypadku udzielenia nam zamówienia zobowiązuję/my się do zawarcia umowy, w miejscu i terminie wyznaczonym przez Zamawiającego, zgodnie z wzorem umowy stanowiącym załącznik nr </w:t>
      </w:r>
      <w:r w:rsidRPr="007E49C3">
        <w:rPr>
          <w:rFonts w:ascii="Times New Roman" w:eastAsia="Times New Roman" w:hAnsi="Times New Roman"/>
          <w:sz w:val="24"/>
          <w:szCs w:val="24"/>
        </w:rPr>
        <w:t>4A</w:t>
      </w:r>
      <w:r w:rsidR="00097ABB" w:rsidRPr="007E49C3">
        <w:rPr>
          <w:rFonts w:ascii="Times New Roman" w:eastAsia="Times New Roman" w:hAnsi="Times New Roman"/>
          <w:sz w:val="24"/>
          <w:szCs w:val="24"/>
        </w:rPr>
        <w:t xml:space="preserve"> do Ogłoszenia o zamówieniu,</w:t>
      </w:r>
    </w:p>
    <w:p w14:paraId="3E235437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C6286D6" w14:textId="77777777" w:rsidR="00097ABB" w:rsidRPr="007E49C3" w:rsidRDefault="00B50741" w:rsidP="00822255">
      <w:pPr>
        <w:tabs>
          <w:tab w:val="left" w:pos="45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>1</w:t>
      </w:r>
      <w:r w:rsidR="009C02FC" w:rsidRPr="007E49C3">
        <w:rPr>
          <w:rFonts w:ascii="Times New Roman" w:eastAsia="Times New Roman" w:hAnsi="Times New Roman"/>
          <w:sz w:val="24"/>
          <w:szCs w:val="24"/>
        </w:rPr>
        <w:t>3</w:t>
      </w:r>
      <w:r w:rsidR="00097ABB" w:rsidRPr="007E49C3">
        <w:rPr>
          <w:rFonts w:ascii="Times New Roman" w:eastAsia="Times New Roman" w:hAnsi="Times New Roman"/>
          <w:sz w:val="24"/>
          <w:szCs w:val="24"/>
        </w:rPr>
        <w:t>) Oświadczam/y, że zapoznaliśmy się z „Informacją dotyczącą przetwarzania danych osobowych” przez Miejski Ośrodek Pomocy Rodzinie w Białymstoku, zamieszczoną w Ogłoszeniu o zamówieniu,</w:t>
      </w:r>
    </w:p>
    <w:p w14:paraId="1ADBBD2D" w14:textId="77777777" w:rsidR="00097ABB" w:rsidRPr="007E49C3" w:rsidRDefault="00097ABB" w:rsidP="00822255">
      <w:pPr>
        <w:tabs>
          <w:tab w:val="left" w:pos="45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AF51D84" w14:textId="77777777" w:rsidR="00097ABB" w:rsidRPr="007E49C3" w:rsidRDefault="00097ABB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49C3">
        <w:rPr>
          <w:rFonts w:ascii="Times New Roman" w:eastAsia="Times New Roman" w:hAnsi="Times New Roman"/>
          <w:sz w:val="24"/>
          <w:szCs w:val="24"/>
        </w:rPr>
        <w:t>1</w:t>
      </w:r>
      <w:r w:rsidR="009C02FC" w:rsidRPr="007E49C3">
        <w:rPr>
          <w:rFonts w:ascii="Times New Roman" w:eastAsia="Times New Roman" w:hAnsi="Times New Roman"/>
          <w:sz w:val="24"/>
          <w:szCs w:val="24"/>
        </w:rPr>
        <w:t>4</w:t>
      </w:r>
      <w:r w:rsidRPr="007E49C3">
        <w:rPr>
          <w:rFonts w:ascii="Times New Roman" w:eastAsia="Times New Roman" w:hAnsi="Times New Roman"/>
          <w:sz w:val="24"/>
          <w:szCs w:val="24"/>
        </w:rPr>
        <w:t>) Oświadczam/y,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9C02FC" w:rsidRPr="007E49C3">
        <w:rPr>
          <w:rFonts w:ascii="Times New Roman" w:eastAsia="Times New Roman" w:hAnsi="Times New Roman"/>
          <w:sz w:val="24"/>
          <w:szCs w:val="24"/>
        </w:rPr>
        <w:t>,</w:t>
      </w:r>
    </w:p>
    <w:p w14:paraId="287A5DAC" w14:textId="77777777" w:rsidR="009C02FC" w:rsidRPr="007E49C3" w:rsidRDefault="009C02FC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96847C1" w14:textId="77777777" w:rsidR="009C02FC" w:rsidRPr="007E49C3" w:rsidRDefault="009C02FC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15) Wszelką korespondencję w sprawie niniejszego postępowania należy kierować na adres: ………………………………………………, e-mail:……………………………………………………..</w:t>
      </w:r>
    </w:p>
    <w:p w14:paraId="3095A0C3" w14:textId="77777777" w:rsidR="009C02FC" w:rsidRPr="007E49C3" w:rsidRDefault="009C02FC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745372C" w14:textId="77777777" w:rsidR="009C02FC" w:rsidRPr="007E49C3" w:rsidRDefault="009C02FC" w:rsidP="0082225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E49C3">
        <w:rPr>
          <w:rFonts w:ascii="Times New Roman" w:eastAsia="Times New Roman" w:hAnsi="Times New Roman"/>
          <w:sz w:val="24"/>
          <w:szCs w:val="24"/>
          <w:lang w:eastAsia="zh-CN"/>
        </w:rPr>
        <w:t>16) Osobą upoważnioną do kontaktów w sprawie oferty jest: …………………………………………….</w:t>
      </w:r>
      <w:r w:rsidR="004E4F0D" w:rsidRPr="007E49C3">
        <w:rPr>
          <w:rFonts w:ascii="Times New Roman" w:eastAsia="Times New Roman" w:hAnsi="Times New Roman"/>
          <w:sz w:val="24"/>
          <w:szCs w:val="24"/>
          <w:lang w:eastAsia="zh-CN"/>
        </w:rPr>
        <w:t>, tel. ………………………………………………………….</w:t>
      </w:r>
    </w:p>
    <w:p w14:paraId="35628720" w14:textId="77777777" w:rsidR="009C02FC" w:rsidRPr="007E49C3" w:rsidRDefault="009C02FC" w:rsidP="008222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FE69F15" w14:textId="77777777" w:rsidR="00097ABB" w:rsidRPr="00097ABB" w:rsidRDefault="00097ABB" w:rsidP="00097ABB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14:paraId="6D71B4E7" w14:textId="77777777" w:rsidR="00097ABB" w:rsidRPr="00097ABB" w:rsidRDefault="00097ABB" w:rsidP="00097ABB">
      <w:pPr>
        <w:spacing w:after="0" w:line="240" w:lineRule="auto"/>
        <w:rPr>
          <w:rFonts w:ascii="Times New Roman" w:eastAsia="Times New Roman" w:hAnsi="Times New Roman"/>
          <w:i/>
        </w:rPr>
      </w:pPr>
    </w:p>
    <w:p w14:paraId="3E35FEAD" w14:textId="77777777" w:rsidR="00097ABB" w:rsidRPr="00822255" w:rsidRDefault="00B50741" w:rsidP="00822255">
      <w:pPr>
        <w:pStyle w:val="Nagwek2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22255"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4"/>
          <w:szCs w:val="24"/>
        </w:rPr>
        <w:t>4</w:t>
      </w:r>
      <w:r w:rsidR="00097ABB" w:rsidRPr="00822255"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4"/>
          <w:szCs w:val="24"/>
        </w:rPr>
        <w:t>. Załączniki do oferty, stanowiące jej integralną część:</w:t>
      </w:r>
    </w:p>
    <w:p w14:paraId="3877F6F5" w14:textId="77777777" w:rsidR="00097ABB" w:rsidRPr="00097ABB" w:rsidRDefault="00097ABB" w:rsidP="00097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 xml:space="preserve">…………………………………………………………, </w:t>
      </w:r>
    </w:p>
    <w:p w14:paraId="6D49F31D" w14:textId="77777777" w:rsidR="00097ABB" w:rsidRPr="00097ABB" w:rsidRDefault="00097ABB" w:rsidP="00097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>…………………………………………………………,</w:t>
      </w:r>
    </w:p>
    <w:p w14:paraId="49007EC5" w14:textId="77777777" w:rsidR="00097ABB" w:rsidRPr="00097ABB" w:rsidRDefault="00097ABB" w:rsidP="00097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>…………………………………………………………,</w:t>
      </w:r>
    </w:p>
    <w:p w14:paraId="330C2050" w14:textId="77777777" w:rsidR="00097ABB" w:rsidRPr="00097ABB" w:rsidRDefault="00097ABB" w:rsidP="00097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>………………………………………………………….,</w:t>
      </w:r>
    </w:p>
    <w:p w14:paraId="7340613F" w14:textId="77777777" w:rsidR="00097ABB" w:rsidRPr="00097ABB" w:rsidRDefault="00097ABB" w:rsidP="00097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>………………………………………………………… .</w:t>
      </w:r>
    </w:p>
    <w:p w14:paraId="07DF92F8" w14:textId="77777777" w:rsidR="00097ABB" w:rsidRPr="00097ABB" w:rsidRDefault="00097ABB" w:rsidP="00097ABB">
      <w:pPr>
        <w:spacing w:after="0" w:line="240" w:lineRule="auto"/>
        <w:rPr>
          <w:rFonts w:ascii="Times New Roman" w:eastAsia="Times New Roman" w:hAnsi="Times New Roman"/>
        </w:rPr>
      </w:pPr>
    </w:p>
    <w:p w14:paraId="2715E8EC" w14:textId="77777777" w:rsidR="00097ABB" w:rsidRPr="00097ABB" w:rsidRDefault="00097ABB" w:rsidP="00097ABB">
      <w:pPr>
        <w:spacing w:after="0" w:line="240" w:lineRule="auto"/>
        <w:jc w:val="right"/>
        <w:rPr>
          <w:rFonts w:ascii="Times New Roman" w:eastAsia="Times New Roman" w:hAnsi="Times New Roman"/>
        </w:rPr>
      </w:pPr>
    </w:p>
    <w:p w14:paraId="0E955B63" w14:textId="77777777" w:rsidR="00097ABB" w:rsidRPr="00097ABB" w:rsidRDefault="00097ABB" w:rsidP="00097ABB">
      <w:pPr>
        <w:spacing w:after="0" w:line="240" w:lineRule="auto"/>
        <w:jc w:val="right"/>
        <w:rPr>
          <w:rFonts w:ascii="Times New Roman" w:eastAsia="Times New Roman" w:hAnsi="Times New Roman"/>
        </w:rPr>
      </w:pPr>
    </w:p>
    <w:p w14:paraId="12DF9A8B" w14:textId="7B5A3574" w:rsidR="00097ABB" w:rsidRPr="00822255" w:rsidRDefault="00822255" w:rsidP="0082225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</w:t>
      </w:r>
      <w:r w:rsidR="00097ABB" w:rsidRPr="00822255">
        <w:rPr>
          <w:rFonts w:ascii="Times New Roman" w:eastAsia="Times New Roman" w:hAnsi="Times New Roman"/>
          <w:sz w:val="24"/>
          <w:szCs w:val="24"/>
        </w:rPr>
        <w:t>……………………………………………</w:t>
      </w:r>
    </w:p>
    <w:p w14:paraId="2738751A" w14:textId="77777777" w:rsidR="00097ABB" w:rsidRPr="00822255" w:rsidRDefault="00097ABB" w:rsidP="00822255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82225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(podpis Wykonawcy/Wykonawców)</w:t>
      </w:r>
    </w:p>
    <w:p w14:paraId="3BF13F89" w14:textId="77777777" w:rsidR="00097ABB" w:rsidRPr="00822255" w:rsidRDefault="00097ABB" w:rsidP="00822255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311F437C" w14:textId="77777777" w:rsidR="00097ABB" w:rsidRPr="00822255" w:rsidRDefault="00097ABB" w:rsidP="00822255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176CC849" w14:textId="77777777" w:rsidR="00097ABB" w:rsidRPr="00822255" w:rsidRDefault="00097ABB" w:rsidP="00822255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434C6300" w14:textId="77777777" w:rsidR="00097ABB" w:rsidRPr="00822255" w:rsidRDefault="00097ABB" w:rsidP="00822255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647EBF9B" w14:textId="77777777" w:rsidR="00097ABB" w:rsidRPr="00822255" w:rsidRDefault="00097ABB" w:rsidP="00822255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822255">
        <w:rPr>
          <w:rFonts w:ascii="Times New Roman" w:eastAsia="Times New Roman" w:hAnsi="Times New Roman"/>
          <w:i/>
          <w:sz w:val="24"/>
          <w:szCs w:val="24"/>
        </w:rPr>
        <w:t>Informacja dla Wykonawcy:</w:t>
      </w:r>
    </w:p>
    <w:p w14:paraId="6D897785" w14:textId="77777777" w:rsidR="00097ABB" w:rsidRPr="00822255" w:rsidRDefault="00097ABB" w:rsidP="0082225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22255">
        <w:rPr>
          <w:rFonts w:ascii="Times New Roman" w:eastAsia="Times New Roman" w:hAnsi="Times New Roman"/>
          <w:sz w:val="24"/>
          <w:szCs w:val="24"/>
        </w:rPr>
        <w:t>Formularz oferty powinien być podpisany przez osobę lub osoby upełnomocnione do reprezentowania firmy.</w:t>
      </w:r>
    </w:p>
    <w:p w14:paraId="4DBB1DD4" w14:textId="77777777" w:rsidR="00097ABB" w:rsidRPr="00822255" w:rsidRDefault="00097ABB" w:rsidP="0082225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E74393E" w14:textId="77777777" w:rsidR="00097ABB" w:rsidRPr="00822255" w:rsidRDefault="00097ABB" w:rsidP="0082225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6BC4B039" w14:textId="77777777" w:rsidR="009C02FC" w:rsidRPr="00822255" w:rsidRDefault="009C02FC" w:rsidP="0082225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 w:rsidRPr="00822255">
        <w:rPr>
          <w:rFonts w:ascii="Times New Roman" w:eastAsia="Times New Roman" w:hAnsi="Times New Roman"/>
          <w:sz w:val="24"/>
          <w:szCs w:val="24"/>
          <w:lang w:eastAsia="zh-CN"/>
        </w:rPr>
        <w:t>* niepotrzebne skreślić</w:t>
      </w:r>
    </w:p>
    <w:p w14:paraId="73A97D74" w14:textId="77777777" w:rsidR="009C02FC" w:rsidRPr="00822255" w:rsidRDefault="009C02FC" w:rsidP="00822255">
      <w:pPr>
        <w:suppressAutoHyphens/>
        <w:spacing w:before="120"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 w:rsidRPr="00822255">
        <w:rPr>
          <w:rFonts w:ascii="Times New Roman" w:eastAsia="Times New Roman" w:hAnsi="Times New Roman"/>
          <w:sz w:val="24"/>
          <w:szCs w:val="24"/>
          <w:lang w:eastAsia="zh-CN"/>
        </w:rPr>
        <w:t>** odpowiednio uzupełnić</w:t>
      </w:r>
    </w:p>
    <w:p w14:paraId="483EC9FE" w14:textId="77777777" w:rsidR="009C02FC" w:rsidRPr="00822255" w:rsidRDefault="009C02FC" w:rsidP="0082225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2BD8030C" w14:textId="77777777" w:rsidR="009C02FC" w:rsidRPr="00822255" w:rsidRDefault="009C02FC" w:rsidP="0082225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 w:rsidRPr="00822255">
        <w:rPr>
          <w:rFonts w:ascii="Times New Roman" w:eastAsia="Times New Roman" w:hAnsi="Times New Roman"/>
          <w:sz w:val="24"/>
          <w:szCs w:val="24"/>
          <w:lang w:eastAsia="zh-CN"/>
        </w:rPr>
        <w:t xml:space="preserve">*** Uwaga!  </w:t>
      </w:r>
    </w:p>
    <w:p w14:paraId="18F99ACF" w14:textId="77777777" w:rsidR="009C02FC" w:rsidRPr="00822255" w:rsidRDefault="009C02FC" w:rsidP="0082225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 w:rsidRPr="00822255">
        <w:rPr>
          <w:rFonts w:ascii="Times New Roman" w:eastAsia="Times New Roman" w:hAnsi="Times New Roman"/>
          <w:sz w:val="24"/>
          <w:szCs w:val="24"/>
          <w:lang w:eastAsia="zh-CN"/>
        </w:rPr>
        <w:t>W specyfikacji technicznej w pkt. 2 należy wypełnić każdy wiersz tabeli, opisując dokładnie każdy parametr wymagany przez Zamawiającego oraz nazwę producenta i dokładną nazwę modelu i typu oferowanego sprzętu!</w:t>
      </w:r>
    </w:p>
    <w:p w14:paraId="3AB4BA8F" w14:textId="77777777" w:rsidR="009C02FC" w:rsidRPr="00822255" w:rsidRDefault="009C02FC" w:rsidP="0082225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4265E51A" w14:textId="77777777" w:rsidR="009C02FC" w:rsidRPr="00822255" w:rsidRDefault="009C02FC" w:rsidP="00822255">
      <w:pPr>
        <w:suppressAutoHyphens/>
        <w:spacing w:after="0" w:line="240" w:lineRule="auto"/>
        <w:ind w:left="15"/>
        <w:rPr>
          <w:rFonts w:ascii="Times New Roman" w:eastAsia="Times New Roman" w:hAnsi="Times New Roman"/>
          <w:sz w:val="24"/>
          <w:szCs w:val="24"/>
          <w:lang w:eastAsia="zh-CN"/>
        </w:rPr>
      </w:pPr>
      <w:r w:rsidRPr="00822255">
        <w:rPr>
          <w:rFonts w:ascii="Times New Roman" w:eastAsia="Times New Roman" w:hAnsi="Times New Roman"/>
          <w:sz w:val="24"/>
          <w:szCs w:val="24"/>
          <w:lang w:eastAsia="zh-CN"/>
        </w:rPr>
        <w:t xml:space="preserve">**** </w:t>
      </w:r>
    </w:p>
    <w:p w14:paraId="5A12F886" w14:textId="77777777" w:rsidR="00AB53CB" w:rsidRPr="00822255" w:rsidRDefault="009C02FC" w:rsidP="00822255">
      <w:pPr>
        <w:suppressAutoHyphens/>
        <w:spacing w:after="0" w:line="240" w:lineRule="auto"/>
        <w:ind w:left="15"/>
        <w:rPr>
          <w:sz w:val="24"/>
          <w:szCs w:val="24"/>
        </w:rPr>
      </w:pPr>
      <w:r w:rsidRPr="00822255">
        <w:rPr>
          <w:rFonts w:ascii="Times New Roman" w:eastAsia="Times New Roman" w:hAnsi="Times New Roman"/>
          <w:sz w:val="24"/>
          <w:szCs w:val="24"/>
          <w:lang w:eastAsia="zh-CN"/>
        </w:rPr>
        <w:t xml:space="preserve">Uwaga! </w:t>
      </w:r>
      <w:r w:rsidRPr="00822255">
        <w:rPr>
          <w:rFonts w:ascii="Times New Roman" w:eastAsia="Times New Roman" w:hAnsi="Times New Roman"/>
          <w:sz w:val="24"/>
          <w:szCs w:val="24"/>
          <w:lang w:eastAsia="zh-CN"/>
        </w:rPr>
        <w:br/>
        <w:t xml:space="preserve">W przypadku gdy Wykonawca udzieli gwarancji na okres krótszy niż wymagany, na jaki udziela gwarancji wówczas oferta Wykonawcy zostanie uznana za nieodpowiadającą treści ogłoszenia o zamówieniu i zostanie odrzucona. Liczba </w:t>
      </w:r>
      <w:r w:rsidR="002A0846" w:rsidRPr="00822255">
        <w:rPr>
          <w:rFonts w:ascii="Times New Roman" w:eastAsia="Times New Roman" w:hAnsi="Times New Roman"/>
          <w:sz w:val="24"/>
          <w:szCs w:val="24"/>
          <w:lang w:eastAsia="zh-CN"/>
        </w:rPr>
        <w:t>miesięcy</w:t>
      </w:r>
      <w:r w:rsidRPr="00822255">
        <w:rPr>
          <w:rFonts w:ascii="Times New Roman" w:eastAsia="Times New Roman" w:hAnsi="Times New Roman"/>
          <w:sz w:val="24"/>
          <w:szCs w:val="24"/>
          <w:lang w:eastAsia="zh-CN"/>
        </w:rPr>
        <w:t xml:space="preserve"> musi być określona jedną liczbą całkowitą. W przypadku gdy Wykonawca wskaże zakres (od-do) miesięcy, Zamawiający odrzuci ofertę jako niezgodną z treścią </w:t>
      </w:r>
      <w:r w:rsidR="002A0846" w:rsidRPr="00822255">
        <w:rPr>
          <w:rFonts w:ascii="Times New Roman" w:eastAsia="Times New Roman" w:hAnsi="Times New Roman"/>
          <w:sz w:val="24"/>
          <w:szCs w:val="24"/>
          <w:lang w:eastAsia="zh-CN"/>
        </w:rPr>
        <w:t>ogłoszenia o zamówieniu</w:t>
      </w:r>
      <w:r w:rsidRPr="00822255">
        <w:rPr>
          <w:rFonts w:ascii="Times New Roman" w:eastAsia="Times New Roman" w:hAnsi="Times New Roman"/>
          <w:sz w:val="24"/>
          <w:szCs w:val="24"/>
          <w:lang w:eastAsia="zh-CN"/>
        </w:rPr>
        <w:t>. W przypadku nie wypełnienia w Formularzu oferty stosownej rubryki, Zamawiający uzna, że Wykonawca deklaruje najkrótszy, tj. minimalny wymagany przez Zamawiającego okres gwarancji jakości.</w:t>
      </w:r>
    </w:p>
    <w:sectPr w:rsidR="00AB53CB" w:rsidRPr="00822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E8C44C" w14:textId="77777777" w:rsidR="0072437E" w:rsidRDefault="0072437E" w:rsidP="00AB53CB">
      <w:pPr>
        <w:spacing w:after="0" w:line="240" w:lineRule="auto"/>
      </w:pPr>
      <w:r>
        <w:separator/>
      </w:r>
    </w:p>
  </w:endnote>
  <w:endnote w:type="continuationSeparator" w:id="0">
    <w:p w14:paraId="2BE0B7F0" w14:textId="77777777" w:rsidR="0072437E" w:rsidRDefault="0072437E" w:rsidP="00AB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523F8" w14:textId="77777777" w:rsidR="0072437E" w:rsidRDefault="0072437E" w:rsidP="00AB53CB">
      <w:pPr>
        <w:spacing w:after="0" w:line="240" w:lineRule="auto"/>
      </w:pPr>
      <w:r>
        <w:separator/>
      </w:r>
    </w:p>
  </w:footnote>
  <w:footnote w:type="continuationSeparator" w:id="0">
    <w:p w14:paraId="473A6B55" w14:textId="77777777" w:rsidR="0072437E" w:rsidRDefault="0072437E" w:rsidP="00AB5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6381A"/>
    <w:multiLevelType w:val="hybridMultilevel"/>
    <w:tmpl w:val="D6A8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1A5A"/>
    <w:multiLevelType w:val="hybridMultilevel"/>
    <w:tmpl w:val="4F3AC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A0491"/>
    <w:multiLevelType w:val="hybridMultilevel"/>
    <w:tmpl w:val="CE3A43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FC7639"/>
    <w:multiLevelType w:val="hybridMultilevel"/>
    <w:tmpl w:val="6D864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9207C"/>
    <w:multiLevelType w:val="hybridMultilevel"/>
    <w:tmpl w:val="EB7C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B42A3"/>
    <w:multiLevelType w:val="hybridMultilevel"/>
    <w:tmpl w:val="087CD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546C0"/>
    <w:multiLevelType w:val="hybridMultilevel"/>
    <w:tmpl w:val="03DA1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53C42"/>
    <w:multiLevelType w:val="hybridMultilevel"/>
    <w:tmpl w:val="78281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A2DBF"/>
    <w:multiLevelType w:val="hybridMultilevel"/>
    <w:tmpl w:val="64569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A54E2"/>
    <w:multiLevelType w:val="hybridMultilevel"/>
    <w:tmpl w:val="3DBE0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D04A1"/>
    <w:multiLevelType w:val="hybridMultilevel"/>
    <w:tmpl w:val="D3841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E74F2"/>
    <w:multiLevelType w:val="hybridMultilevel"/>
    <w:tmpl w:val="596615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545E9"/>
    <w:multiLevelType w:val="hybridMultilevel"/>
    <w:tmpl w:val="13227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092F71"/>
    <w:multiLevelType w:val="hybridMultilevel"/>
    <w:tmpl w:val="4656A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F7487"/>
    <w:multiLevelType w:val="hybridMultilevel"/>
    <w:tmpl w:val="2E9EE3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CF073A"/>
    <w:multiLevelType w:val="hybridMultilevel"/>
    <w:tmpl w:val="F0B86A72"/>
    <w:lvl w:ilvl="0" w:tplc="A5065534">
      <w:start w:val="512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</w:num>
  <w:num w:numId="1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</w:num>
  <w:num w:numId="14">
    <w:abstractNumId w:val="13"/>
  </w:num>
  <w:num w:numId="15">
    <w:abstractNumId w:val="4"/>
  </w:num>
  <w:num w:numId="16">
    <w:abstractNumId w:val="12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ABB"/>
    <w:rsid w:val="00043F97"/>
    <w:rsid w:val="00065932"/>
    <w:rsid w:val="0007098F"/>
    <w:rsid w:val="00097ABB"/>
    <w:rsid w:val="00137582"/>
    <w:rsid w:val="00151892"/>
    <w:rsid w:val="001960C7"/>
    <w:rsid w:val="002141F7"/>
    <w:rsid w:val="00267019"/>
    <w:rsid w:val="002754E0"/>
    <w:rsid w:val="0028770B"/>
    <w:rsid w:val="002A0846"/>
    <w:rsid w:val="002C4A98"/>
    <w:rsid w:val="0033660E"/>
    <w:rsid w:val="0038569E"/>
    <w:rsid w:val="003C7D46"/>
    <w:rsid w:val="003D62F5"/>
    <w:rsid w:val="004E4F0D"/>
    <w:rsid w:val="0051231E"/>
    <w:rsid w:val="00584DC6"/>
    <w:rsid w:val="0059032E"/>
    <w:rsid w:val="005F5DAE"/>
    <w:rsid w:val="00606DD9"/>
    <w:rsid w:val="00682B54"/>
    <w:rsid w:val="006E2742"/>
    <w:rsid w:val="0072437E"/>
    <w:rsid w:val="00736F39"/>
    <w:rsid w:val="007D18D2"/>
    <w:rsid w:val="007E49C3"/>
    <w:rsid w:val="007E7C50"/>
    <w:rsid w:val="00822255"/>
    <w:rsid w:val="008415D5"/>
    <w:rsid w:val="00915758"/>
    <w:rsid w:val="009437CB"/>
    <w:rsid w:val="009C02FC"/>
    <w:rsid w:val="00A10185"/>
    <w:rsid w:val="00AB53CB"/>
    <w:rsid w:val="00AC35A7"/>
    <w:rsid w:val="00AD258B"/>
    <w:rsid w:val="00B50741"/>
    <w:rsid w:val="00BB324F"/>
    <w:rsid w:val="00BB7BF1"/>
    <w:rsid w:val="00D15CFF"/>
    <w:rsid w:val="00D6179F"/>
    <w:rsid w:val="00D65B2C"/>
    <w:rsid w:val="00D707C4"/>
    <w:rsid w:val="00E23E28"/>
    <w:rsid w:val="00E41B09"/>
    <w:rsid w:val="00E654CF"/>
    <w:rsid w:val="00E70E78"/>
    <w:rsid w:val="00F262EC"/>
    <w:rsid w:val="00FF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4CFED9CD"/>
  <w15:chartTrackingRefBased/>
  <w15:docId w15:val="{2AC6D26C-4C0F-47AC-AEDA-7DD9DD79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49C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49C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3CB"/>
  </w:style>
  <w:style w:type="paragraph" w:styleId="Stopka">
    <w:name w:val="footer"/>
    <w:basedOn w:val="Normalny"/>
    <w:link w:val="StopkaZnak"/>
    <w:uiPriority w:val="99"/>
    <w:unhideWhenUsed/>
    <w:rsid w:val="00AB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3CB"/>
  </w:style>
  <w:style w:type="character" w:styleId="Hipercze">
    <w:name w:val="Hyperlink"/>
    <w:rsid w:val="0028770B"/>
    <w:rPr>
      <w:color w:val="0000FF"/>
      <w:u w:val="single"/>
    </w:rPr>
  </w:style>
  <w:style w:type="paragraph" w:customStyle="1" w:styleId="v1msonormal">
    <w:name w:val="v1msonormal"/>
    <w:basedOn w:val="Normalny"/>
    <w:rsid w:val="009437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E49C3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7E49C3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styleId="Tabela-Siatka">
    <w:name w:val="Table Grid"/>
    <w:basedOn w:val="Standardowy"/>
    <w:uiPriority w:val="39"/>
    <w:rsid w:val="00336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wiatkowska.DESKTOP-QCIJOIA\Documents\MIEJSKI%20O&#346;RODEK%20POMOCY%20RODZINIE%202020%20ROK\KOMPUTERY%20PROJEKT%20UNIJNY\OLOGOWANE\Kolor_FE_POWER%20&#8212;%20kopi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Kolor_FE_POWER — kopia</Template>
  <TotalTime>1</TotalTime>
  <Pages>5</Pages>
  <Words>1288</Words>
  <Characters>7728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2</cp:revision>
  <dcterms:created xsi:type="dcterms:W3CDTF">2020-11-20T13:25:00Z</dcterms:created>
  <dcterms:modified xsi:type="dcterms:W3CDTF">2020-11-20T13:25:00Z</dcterms:modified>
</cp:coreProperties>
</file>